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119563" w14:textId="772FBAD7" w:rsidR="005E0430" w:rsidRPr="00C90AAB" w:rsidRDefault="007E2AB4" w:rsidP="00C43AB6">
      <w:pPr>
        <w:pStyle w:val="Heading1"/>
        <w:rPr>
          <w:sz w:val="40"/>
          <w:szCs w:val="40"/>
        </w:rPr>
      </w:pPr>
      <w:r w:rsidRPr="007E2AB4">
        <w:t>APPRECIATING</w:t>
      </w:r>
      <w:r w:rsidRPr="00C90AAB">
        <w:rPr>
          <w:sz w:val="42"/>
          <w:szCs w:val="42"/>
        </w:rPr>
        <w:t xml:space="preserve"> </w:t>
      </w:r>
      <w:r w:rsidRPr="007E2AB4">
        <w:t>GOD’S</w:t>
      </w:r>
      <w:r w:rsidRPr="00C90AAB">
        <w:rPr>
          <w:sz w:val="42"/>
          <w:szCs w:val="42"/>
        </w:rPr>
        <w:t xml:space="preserve"> </w:t>
      </w:r>
      <w:r w:rsidRPr="007E2AB4">
        <w:t>GIFT</w:t>
      </w:r>
      <w:r w:rsidRPr="00C90AAB">
        <w:rPr>
          <w:sz w:val="42"/>
          <w:szCs w:val="42"/>
        </w:rPr>
        <w:t xml:space="preserve"> </w:t>
      </w:r>
      <w:r w:rsidRPr="007E2AB4">
        <w:t>OF</w:t>
      </w:r>
      <w:r w:rsidRPr="00C90AAB">
        <w:rPr>
          <w:sz w:val="40"/>
          <w:szCs w:val="40"/>
        </w:rPr>
        <w:t xml:space="preserve"> </w:t>
      </w:r>
      <w:r w:rsidRPr="007E2AB4">
        <w:t>CREATION</w:t>
      </w:r>
    </w:p>
    <w:p w14:paraId="4A9CD8BF" w14:textId="33CB6D91" w:rsidR="001B692A" w:rsidRPr="005155A0" w:rsidRDefault="007E2AB4" w:rsidP="001B692A">
      <w:pPr>
        <w:pStyle w:val="ThemeTitle"/>
      </w:pPr>
      <w:r>
        <w:t>MISSION PRIORITIES</w:t>
      </w:r>
    </w:p>
    <w:p w14:paraId="7E33F2DF" w14:textId="77777777" w:rsidR="001B692A" w:rsidRPr="001B692A" w:rsidRDefault="001B692A" w:rsidP="00D54E8D">
      <w:pPr>
        <w:pStyle w:val="Heading2"/>
      </w:pPr>
      <w:r w:rsidRPr="001B692A">
        <w:t>PREPARATION</w:t>
      </w:r>
    </w:p>
    <w:p w14:paraId="29F94CE6" w14:textId="77777777" w:rsidR="001B692A" w:rsidRDefault="001B692A" w:rsidP="001B692A"/>
    <w:p w14:paraId="6773F9F3" w14:textId="77777777" w:rsidR="007E2AB4" w:rsidRDefault="007E2AB4" w:rsidP="007E2AB4">
      <w:pPr>
        <w:pStyle w:val="ResourcesList1"/>
      </w:pPr>
      <w:r>
        <w:t>Ask a member or two to talk about or share any knowledge they have about the natural world</w:t>
      </w:r>
    </w:p>
    <w:p w14:paraId="6748C720" w14:textId="418E3087" w:rsidR="007E2AB4" w:rsidRDefault="007E2AB4" w:rsidP="007E2AB4">
      <w:pPr>
        <w:pStyle w:val="ResourcesList1"/>
      </w:pPr>
      <w:r>
        <w:t xml:space="preserve">Research nature facts to share, eg </w:t>
      </w:r>
      <w:hyperlink r:id="rId7" w:history="1">
        <w:r w:rsidRPr="00B17934">
          <w:rPr>
            <w:rStyle w:val="WebLinkChar"/>
          </w:rPr>
          <w:t>onetreeplanted.org</w:t>
        </w:r>
      </w:hyperlink>
      <w:r>
        <w:t xml:space="preserve"> </w:t>
      </w:r>
    </w:p>
    <w:p w14:paraId="5F6A64FB" w14:textId="1004B9EE" w:rsidR="007E2AB4" w:rsidRDefault="007E2AB4" w:rsidP="007E2AB4">
      <w:pPr>
        <w:pStyle w:val="ResourcesList1"/>
      </w:pPr>
      <w:r>
        <w:t xml:space="preserve">Find pictures depicting different scenes of nature and places (use old calendar pictures or from </w:t>
      </w:r>
      <w:hyperlink r:id="rId8" w:history="1">
        <w:r w:rsidRPr="00B17934">
          <w:rPr>
            <w:rStyle w:val="WebLinkChar"/>
          </w:rPr>
          <w:t>Unsplash.com</w:t>
        </w:r>
      </w:hyperlink>
      <w:r>
        <w:t xml:space="preserve">) </w:t>
      </w:r>
    </w:p>
    <w:p w14:paraId="0F6BD432" w14:textId="77777777" w:rsidR="007E2AB4" w:rsidRDefault="007E2AB4" w:rsidP="007E2AB4">
      <w:pPr>
        <w:pStyle w:val="ResourcesList1"/>
      </w:pPr>
      <w:r>
        <w:t>Provide a flower for each member to take home</w:t>
      </w:r>
    </w:p>
    <w:p w14:paraId="1B642975" w14:textId="77777777" w:rsidR="001B692A" w:rsidRDefault="001B692A" w:rsidP="007E2AB4">
      <w:pPr>
        <w:pStyle w:val="ResourcesList1"/>
        <w:numPr>
          <w:ilvl w:val="0"/>
          <w:numId w:val="0"/>
        </w:numPr>
      </w:pPr>
    </w:p>
    <w:p w14:paraId="6C972074" w14:textId="71CA843C" w:rsidR="001B692A" w:rsidRPr="001B692A" w:rsidRDefault="001B692A" w:rsidP="001B692A">
      <w:pPr>
        <w:pStyle w:val="Additionalresources"/>
      </w:pPr>
      <w:r w:rsidRPr="001B692A">
        <w:t>Additional resource</w:t>
      </w:r>
    </w:p>
    <w:p w14:paraId="7CC4EFC2" w14:textId="53285B86" w:rsidR="001B692A" w:rsidRPr="00915BEF" w:rsidRDefault="007E2AB4" w:rsidP="001B692A">
      <w:pPr>
        <w:pStyle w:val="AdditionalResourcesList"/>
      </w:pPr>
      <w:r w:rsidRPr="007E2AB4">
        <w:rPr>
          <w:i/>
          <w:iCs/>
        </w:rPr>
        <w:t>Who am I</w:t>
      </w:r>
      <w:r w:rsidRPr="007E2AB4">
        <w:t xml:space="preserve"> picture quiz</w:t>
      </w:r>
    </w:p>
    <w:p w14:paraId="7DDEB71F" w14:textId="77777777" w:rsidR="001B692A" w:rsidRDefault="001B692A" w:rsidP="001B692A">
      <w:pPr>
        <w:pStyle w:val="Warningtext"/>
      </w:pPr>
    </w:p>
    <w:p w14:paraId="64241752" w14:textId="77777777" w:rsidR="001B692A" w:rsidRDefault="001B692A" w:rsidP="00D54E8D">
      <w:pPr>
        <w:pStyle w:val="Heading2"/>
      </w:pPr>
      <w:r w:rsidRPr="00B31E80">
        <w:t>INTRODUCTION/BACKGROUND</w:t>
      </w:r>
    </w:p>
    <w:p w14:paraId="579F96C1" w14:textId="77777777" w:rsidR="001B692A" w:rsidRDefault="001B692A" w:rsidP="001B692A"/>
    <w:p w14:paraId="3CDC96B9" w14:textId="531BACB1" w:rsidR="007E2AB4" w:rsidRDefault="007E2AB4" w:rsidP="007E2AB4">
      <w:r>
        <w:t xml:space="preserve">Experts say that taking a walk or immersing ourselves in nature, like a spot of gardening or planting, is good for us. A walk in the fresh air can make us feel invigorated and </w:t>
      </w:r>
      <w:proofErr w:type="gramStart"/>
      <w:r>
        <w:t>refreshed, and</w:t>
      </w:r>
      <w:proofErr w:type="gramEnd"/>
      <w:r>
        <w:t xml:space="preserve"> is not only good physically but helps our emotional wellbeing too. Maybe you simply love sitting on a warm day in your garden, appreciating the sights and sounds around you. It may be that you are an avid nature lover and enjoy nothing more than a good cup of tea watching a David Attenborough documentary. </w:t>
      </w:r>
    </w:p>
    <w:p w14:paraId="758F0F8B" w14:textId="77777777" w:rsidR="007E2AB4" w:rsidRDefault="007E2AB4" w:rsidP="007E2AB4"/>
    <w:p w14:paraId="0C544D9F" w14:textId="77777777" w:rsidR="007E2AB4" w:rsidRDefault="007E2AB4" w:rsidP="007E2AB4">
      <w:r>
        <w:t>The truth is that creation is a wonderful place. When we take time to pause and think, it never ceases to fill our hearts with wonder at God’s imagination and creativity. It should make us feel in awe of him and spur us on to worship him even more. There is so much to learn about nature – it is complex, miraculous, beautiful and awe-inspiring.</w:t>
      </w:r>
    </w:p>
    <w:p w14:paraId="193285A3" w14:textId="77777777" w:rsidR="007E2AB4" w:rsidRDefault="007E2AB4" w:rsidP="007E2AB4"/>
    <w:p w14:paraId="423D6C85" w14:textId="77777777" w:rsidR="007E2AB4" w:rsidRDefault="007E2AB4" w:rsidP="007E2AB4">
      <w:r>
        <w:t>‘Care for creation’ is one of the five Salvation Army Mission Priorities. In this session we will worship and thank God as we consider the wonder of his design and how we can use nature as a means of connecting with him. We will also consider our responsibility in being good stewards of his gifts as a response of gratitude for them.</w:t>
      </w:r>
    </w:p>
    <w:p w14:paraId="4550C0DA" w14:textId="77777777" w:rsidR="00661521" w:rsidRDefault="00661521" w:rsidP="00661521"/>
    <w:p w14:paraId="53BC2E32" w14:textId="77777777" w:rsidR="007E2AB4" w:rsidRDefault="007E2AB4" w:rsidP="00661521"/>
    <w:p w14:paraId="1E1BC818" w14:textId="77777777" w:rsidR="00C90AAB" w:rsidRDefault="00C90AAB" w:rsidP="00661521"/>
    <w:p w14:paraId="3DD644C3" w14:textId="77777777" w:rsidR="00C90AAB" w:rsidRDefault="00C90AAB" w:rsidP="00661521"/>
    <w:p w14:paraId="76BDFC72" w14:textId="77777777" w:rsidR="007E2AB4" w:rsidRDefault="007E2AB4" w:rsidP="00661521"/>
    <w:p w14:paraId="46034A94" w14:textId="77777777" w:rsidR="0060299F" w:rsidRDefault="0060299F" w:rsidP="00D54E8D">
      <w:pPr>
        <w:pStyle w:val="Heading2"/>
      </w:pPr>
      <w:r>
        <w:lastRenderedPageBreak/>
        <w:t>ACTIVITIES</w:t>
      </w:r>
    </w:p>
    <w:p w14:paraId="0368CDFF" w14:textId="77777777" w:rsidR="005D14BA" w:rsidRDefault="005D14BA" w:rsidP="00FF66D0">
      <w:pPr>
        <w:pStyle w:val="Heading3"/>
      </w:pPr>
    </w:p>
    <w:p w14:paraId="703E42D9" w14:textId="138F8187" w:rsidR="00FF66D0" w:rsidRDefault="00FF66D0" w:rsidP="00FF66D0">
      <w:pPr>
        <w:pStyle w:val="Heading3"/>
      </w:pPr>
      <w:r>
        <w:t>SHARE</w:t>
      </w:r>
    </w:p>
    <w:p w14:paraId="1F978302" w14:textId="77777777" w:rsidR="00FF66D0" w:rsidRDefault="00FF66D0" w:rsidP="00FF66D0">
      <w:r>
        <w:t>Encourage members to share their thoughts, experiences or knowledge about the natural world. For example:</w:t>
      </w:r>
    </w:p>
    <w:p w14:paraId="1289A717" w14:textId="77777777" w:rsidR="00FF66D0" w:rsidRDefault="00FF66D0" w:rsidP="00FF66D0"/>
    <w:p w14:paraId="45DBDC25" w14:textId="54924F87" w:rsidR="00FF66D0" w:rsidRDefault="00FF66D0" w:rsidP="00FF66D0">
      <w:pPr>
        <w:pStyle w:val="ListParagraph"/>
        <w:numPr>
          <w:ilvl w:val="0"/>
          <w:numId w:val="12"/>
        </w:numPr>
      </w:pPr>
      <w:r>
        <w:t>What is your first memory of nature?</w:t>
      </w:r>
    </w:p>
    <w:p w14:paraId="1E995986" w14:textId="3E2F7A50" w:rsidR="00FF66D0" w:rsidRDefault="00FF66D0" w:rsidP="00FF66D0">
      <w:pPr>
        <w:pStyle w:val="ListParagraph"/>
        <w:numPr>
          <w:ilvl w:val="0"/>
          <w:numId w:val="12"/>
        </w:numPr>
      </w:pPr>
      <w:r>
        <w:t>What experience of nature filled you with wonder?</w:t>
      </w:r>
    </w:p>
    <w:p w14:paraId="7C0C3A99" w14:textId="097755EA" w:rsidR="00FF66D0" w:rsidRDefault="00FF66D0" w:rsidP="00FF66D0">
      <w:pPr>
        <w:pStyle w:val="ListParagraph"/>
        <w:numPr>
          <w:ilvl w:val="0"/>
          <w:numId w:val="12"/>
        </w:numPr>
      </w:pPr>
      <w:r>
        <w:t>What fascinating fact do you know about the natural world?</w:t>
      </w:r>
    </w:p>
    <w:p w14:paraId="7C310660" w14:textId="03AB92C0" w:rsidR="00FF66D0" w:rsidRDefault="00FF66D0" w:rsidP="00FF66D0">
      <w:pPr>
        <w:pStyle w:val="ListParagraph"/>
        <w:numPr>
          <w:ilvl w:val="0"/>
          <w:numId w:val="12"/>
        </w:numPr>
      </w:pPr>
      <w:r>
        <w:t>Where do you go to experience God’s creation?</w:t>
      </w:r>
    </w:p>
    <w:p w14:paraId="7FCE8862" w14:textId="71F65566" w:rsidR="00FF66D0" w:rsidRDefault="00FF66D0" w:rsidP="00FF66D0">
      <w:pPr>
        <w:pStyle w:val="ListParagraph"/>
        <w:numPr>
          <w:ilvl w:val="0"/>
          <w:numId w:val="12"/>
        </w:numPr>
      </w:pPr>
      <w:r>
        <w:t>What do you do to help look after God’s creation?</w:t>
      </w:r>
    </w:p>
    <w:p w14:paraId="31530D04" w14:textId="77777777" w:rsidR="00FF66D0" w:rsidRDefault="00FF66D0" w:rsidP="00FF66D0"/>
    <w:p w14:paraId="5A271E34" w14:textId="77777777" w:rsidR="00FF66D0" w:rsidRDefault="00FF66D0" w:rsidP="00FF66D0">
      <w:pPr>
        <w:pStyle w:val="Heading4"/>
      </w:pPr>
      <w:r>
        <w:t>Thought</w:t>
      </w:r>
    </w:p>
    <w:p w14:paraId="29BEA33C" w14:textId="77777777" w:rsidR="00FF66D0" w:rsidRDefault="00FF66D0" w:rsidP="00FF66D0">
      <w:r>
        <w:t>It is important to take time to appreciate what we have, but also to be responsible in looking after his gift of nature.</w:t>
      </w:r>
    </w:p>
    <w:p w14:paraId="1188EF52" w14:textId="77777777" w:rsidR="00FF66D0" w:rsidRDefault="00FF66D0" w:rsidP="00FF66D0"/>
    <w:p w14:paraId="4D51CAF2" w14:textId="77777777" w:rsidR="00FF66D0" w:rsidRDefault="00FF66D0" w:rsidP="00FF66D0">
      <w:pPr>
        <w:pStyle w:val="Heading3"/>
      </w:pPr>
      <w:r>
        <w:t>TALK</w:t>
      </w:r>
    </w:p>
    <w:p w14:paraId="55E37B8E" w14:textId="77777777" w:rsidR="00FF66D0" w:rsidRDefault="00FF66D0" w:rsidP="00FF66D0">
      <w:r>
        <w:t>Perhaps a member or two can give a talk or bring in examples of a hobby or interest relating to the natural world, eg animals, plants or geology.</w:t>
      </w:r>
    </w:p>
    <w:p w14:paraId="1307E808" w14:textId="77777777" w:rsidR="00FF66D0" w:rsidRDefault="00FF66D0" w:rsidP="00FF66D0"/>
    <w:p w14:paraId="315D2E88" w14:textId="77777777" w:rsidR="00FF66D0" w:rsidRDefault="00FF66D0" w:rsidP="00FF66D0">
      <w:pPr>
        <w:pStyle w:val="Heading3"/>
      </w:pPr>
      <w:r>
        <w:t>FACTS</w:t>
      </w:r>
    </w:p>
    <w:p w14:paraId="5ECEF703" w14:textId="77777777" w:rsidR="00FF66D0" w:rsidRDefault="00FF66D0" w:rsidP="00FF66D0">
      <w:pPr>
        <w:pStyle w:val="Heading4"/>
      </w:pPr>
      <w:r>
        <w:t>Did you know …?</w:t>
      </w:r>
    </w:p>
    <w:p w14:paraId="44E7259A" w14:textId="11E91A22" w:rsidR="00FF66D0" w:rsidRDefault="00FF66D0" w:rsidP="00FF66D0">
      <w:r>
        <w:t xml:space="preserve">Share some amazing facts about nature with the group, eg from </w:t>
      </w:r>
      <w:hyperlink r:id="rId9" w:history="1">
        <w:r w:rsidRPr="00B17934">
          <w:rPr>
            <w:rStyle w:val="WebLinkChar"/>
          </w:rPr>
          <w:t>onetreeplanted.org</w:t>
        </w:r>
      </w:hyperlink>
      <w:r>
        <w:t>.</w:t>
      </w:r>
    </w:p>
    <w:p w14:paraId="25924972" w14:textId="77777777" w:rsidR="00FF66D0" w:rsidRDefault="00FF66D0" w:rsidP="00FF66D0"/>
    <w:p w14:paraId="7818639E" w14:textId="149D6483" w:rsidR="00FF66D0" w:rsidRDefault="00FF66D0" w:rsidP="00FF66D0">
      <w:pPr>
        <w:pStyle w:val="ListParagraph"/>
        <w:numPr>
          <w:ilvl w:val="0"/>
          <w:numId w:val="13"/>
        </w:numPr>
      </w:pPr>
      <w:r>
        <w:t>What is the Wood Wide Web?</w:t>
      </w:r>
    </w:p>
    <w:p w14:paraId="5AB28FFF" w14:textId="28623432" w:rsidR="00FF66D0" w:rsidRDefault="00FF66D0" w:rsidP="00FF66D0">
      <w:pPr>
        <w:pStyle w:val="ListParagraph"/>
        <w:numPr>
          <w:ilvl w:val="0"/>
          <w:numId w:val="13"/>
        </w:numPr>
      </w:pPr>
      <w:r>
        <w:t>Which sea creature has names for each other?</w:t>
      </w:r>
    </w:p>
    <w:p w14:paraId="0F4AFD2F" w14:textId="32C3FCE1" w:rsidR="00FF66D0" w:rsidRDefault="00FF66D0" w:rsidP="00FF66D0">
      <w:pPr>
        <w:pStyle w:val="ListParagraph"/>
        <w:numPr>
          <w:ilvl w:val="0"/>
          <w:numId w:val="13"/>
        </w:numPr>
      </w:pPr>
      <w:r>
        <w:t>Which herd of animals votes on travel decisions? And how do they cast their votes?</w:t>
      </w:r>
    </w:p>
    <w:p w14:paraId="4ADFBBDB" w14:textId="792DFC30" w:rsidR="00FF66D0" w:rsidRDefault="00FF66D0" w:rsidP="00FF66D0">
      <w:pPr>
        <w:pStyle w:val="ListParagraph"/>
        <w:numPr>
          <w:ilvl w:val="0"/>
          <w:numId w:val="13"/>
        </w:numPr>
      </w:pPr>
      <w:r>
        <w:t>Which plant is the fastest growing?</w:t>
      </w:r>
    </w:p>
    <w:p w14:paraId="04369ADA" w14:textId="1084C60D" w:rsidR="00FF66D0" w:rsidRDefault="00FF66D0" w:rsidP="00FF66D0">
      <w:pPr>
        <w:pStyle w:val="ListParagraph"/>
        <w:numPr>
          <w:ilvl w:val="0"/>
          <w:numId w:val="13"/>
        </w:numPr>
      </w:pPr>
      <w:r>
        <w:t>Which insects boogie to communicate?</w:t>
      </w:r>
    </w:p>
    <w:p w14:paraId="3DDF4BF3" w14:textId="760A980E" w:rsidR="00FF66D0" w:rsidRDefault="00FF66D0" w:rsidP="00FF66D0">
      <w:pPr>
        <w:pStyle w:val="ListParagraph"/>
        <w:numPr>
          <w:ilvl w:val="0"/>
          <w:numId w:val="13"/>
        </w:numPr>
      </w:pPr>
      <w:r>
        <w:t>Which is more – the number of trees on Earth or stars in the Milky Way?</w:t>
      </w:r>
    </w:p>
    <w:p w14:paraId="3A71904E" w14:textId="4047ED80" w:rsidR="00FF66D0" w:rsidRDefault="00FF66D0" w:rsidP="00FF66D0">
      <w:pPr>
        <w:pStyle w:val="ListParagraph"/>
        <w:numPr>
          <w:ilvl w:val="0"/>
          <w:numId w:val="13"/>
        </w:numPr>
      </w:pPr>
      <w:r>
        <w:t>What are birds descended from?</w:t>
      </w:r>
    </w:p>
    <w:p w14:paraId="31B9D0CF" w14:textId="50681A6E" w:rsidR="00FF66D0" w:rsidRDefault="00FF66D0" w:rsidP="00FF66D0">
      <w:pPr>
        <w:pStyle w:val="ListParagraph"/>
        <w:numPr>
          <w:ilvl w:val="0"/>
          <w:numId w:val="13"/>
        </w:numPr>
      </w:pPr>
      <w:r>
        <w:t>What is the largest animal ever known to exist?</w:t>
      </w:r>
    </w:p>
    <w:p w14:paraId="408C722F" w14:textId="07AF2B0B" w:rsidR="00FF66D0" w:rsidRDefault="00FF66D0" w:rsidP="00FF66D0">
      <w:pPr>
        <w:pStyle w:val="ListParagraph"/>
        <w:numPr>
          <w:ilvl w:val="0"/>
          <w:numId w:val="13"/>
        </w:numPr>
      </w:pPr>
      <w:r>
        <w:t>Forests can create which natural phenomenon?</w:t>
      </w:r>
    </w:p>
    <w:p w14:paraId="67055EDF" w14:textId="0FF3ED6A" w:rsidR="00FF66D0" w:rsidRDefault="00FF66D0" w:rsidP="00FF66D0">
      <w:pPr>
        <w:pStyle w:val="ListParagraph"/>
        <w:numPr>
          <w:ilvl w:val="0"/>
          <w:numId w:val="13"/>
        </w:numPr>
      </w:pPr>
      <w:r>
        <w:t xml:space="preserve">Do elephants </w:t>
      </w:r>
      <w:proofErr w:type="gramStart"/>
      <w:r>
        <w:t>actually have</w:t>
      </w:r>
      <w:proofErr w:type="gramEnd"/>
      <w:r>
        <w:t xml:space="preserve"> a good memory?</w:t>
      </w:r>
    </w:p>
    <w:p w14:paraId="54157D22" w14:textId="2D475A02" w:rsidR="00FF66D0" w:rsidRDefault="00FF66D0" w:rsidP="00FF66D0">
      <w:pPr>
        <w:pStyle w:val="ListParagraph"/>
        <w:numPr>
          <w:ilvl w:val="0"/>
          <w:numId w:val="13"/>
        </w:numPr>
      </w:pPr>
      <w:r>
        <w:t>Which fish species is older than the dinosaurs?</w:t>
      </w:r>
    </w:p>
    <w:p w14:paraId="576E5F4F" w14:textId="2554C802" w:rsidR="00FF66D0" w:rsidRDefault="00FF66D0" w:rsidP="00FF66D0">
      <w:pPr>
        <w:pStyle w:val="ListParagraph"/>
        <w:numPr>
          <w:ilvl w:val="0"/>
          <w:numId w:val="13"/>
        </w:numPr>
      </w:pPr>
      <w:r>
        <w:t>Which sea creature may give a higher form of empathy than other animals?</w:t>
      </w:r>
    </w:p>
    <w:p w14:paraId="404B515C" w14:textId="4089C0EE" w:rsidR="00FF66D0" w:rsidRDefault="00FF66D0" w:rsidP="00FF66D0">
      <w:pPr>
        <w:pStyle w:val="ListParagraph"/>
        <w:numPr>
          <w:ilvl w:val="0"/>
          <w:numId w:val="13"/>
        </w:numPr>
      </w:pPr>
      <w:r>
        <w:t>What can trees do if they are attacked by an insect?</w:t>
      </w:r>
    </w:p>
    <w:p w14:paraId="247D1356" w14:textId="7FBB39E2" w:rsidR="00FF66D0" w:rsidRDefault="00FF66D0" w:rsidP="00FF66D0">
      <w:pPr>
        <w:pStyle w:val="ListParagraph"/>
        <w:numPr>
          <w:ilvl w:val="0"/>
          <w:numId w:val="13"/>
        </w:numPr>
      </w:pPr>
      <w:r>
        <w:t>Which type of tree is more likely to be struck by lightning?</w:t>
      </w:r>
    </w:p>
    <w:p w14:paraId="6D5B86B5" w14:textId="4CA8819F" w:rsidR="00FF66D0" w:rsidRDefault="00FF66D0" w:rsidP="00FF66D0">
      <w:pPr>
        <w:pStyle w:val="ListParagraph"/>
        <w:numPr>
          <w:ilvl w:val="0"/>
          <w:numId w:val="13"/>
        </w:numPr>
      </w:pPr>
      <w:r>
        <w:t>Which ‘whale’ is really a dolphin?</w:t>
      </w:r>
    </w:p>
    <w:p w14:paraId="6B4BBDFF" w14:textId="77777777" w:rsidR="00FF66D0" w:rsidRDefault="00FF66D0" w:rsidP="00FF66D0"/>
    <w:p w14:paraId="53C4BD5F" w14:textId="77777777" w:rsidR="00FF66D0" w:rsidRDefault="00FF66D0" w:rsidP="00FF66D0">
      <w:pPr>
        <w:pStyle w:val="Heading4"/>
      </w:pPr>
      <w:r>
        <w:t>Thought</w:t>
      </w:r>
    </w:p>
    <w:p w14:paraId="3DA1C858" w14:textId="77777777" w:rsidR="00FF66D0" w:rsidRDefault="00FF66D0" w:rsidP="00FF66D0">
      <w:pPr>
        <w:ind w:left="720"/>
      </w:pPr>
      <w:r>
        <w:t>‘O Lord, what an amazing variety of all you have created! Wild and wonderful is this world you have made, while wisdom was there at your side. This world is full of so many creatures, yet each belongs to you!’</w:t>
      </w:r>
    </w:p>
    <w:p w14:paraId="028FA1DA" w14:textId="77777777" w:rsidR="00FF66D0" w:rsidRDefault="00FF66D0" w:rsidP="00FF66D0">
      <w:pPr>
        <w:ind w:left="720"/>
      </w:pPr>
      <w:r>
        <w:t xml:space="preserve">(Psalm 104:24 </w:t>
      </w:r>
      <w:r w:rsidRPr="00FF66D0">
        <w:rPr>
          <w:i/>
          <w:iCs/>
        </w:rPr>
        <w:t>The Passion Translation</w:t>
      </w:r>
      <w:r>
        <w:t>)</w:t>
      </w:r>
    </w:p>
    <w:p w14:paraId="5B40DF6B" w14:textId="77777777" w:rsidR="00FF66D0" w:rsidRDefault="00FF66D0" w:rsidP="00FF66D0"/>
    <w:p w14:paraId="62C7E0B1" w14:textId="77777777" w:rsidR="00FF66D0" w:rsidRDefault="00FF66D0" w:rsidP="00FF66D0">
      <w:r>
        <w:t>Let us value God’s gift of creation in all its beauty and order, allowing it to draw us closer to God the giver and provider.</w:t>
      </w:r>
    </w:p>
    <w:p w14:paraId="2903C875" w14:textId="77777777" w:rsidR="00FF66D0" w:rsidRDefault="00FF66D0" w:rsidP="00FF66D0"/>
    <w:p w14:paraId="112E0866" w14:textId="77777777" w:rsidR="00FF66D0" w:rsidRDefault="00FF66D0" w:rsidP="00FF66D0">
      <w:pPr>
        <w:pStyle w:val="Heading3"/>
      </w:pPr>
      <w:r>
        <w:t>QUIZ</w:t>
      </w:r>
    </w:p>
    <w:p w14:paraId="2E04E701" w14:textId="77777777" w:rsidR="00FF66D0" w:rsidRDefault="00FF66D0" w:rsidP="00FF66D0">
      <w:r>
        <w:t xml:space="preserve">Individually or in pairs, do the </w:t>
      </w:r>
      <w:r w:rsidRPr="00B17934">
        <w:rPr>
          <w:i/>
          <w:iCs/>
        </w:rPr>
        <w:t>Who am I?</w:t>
      </w:r>
      <w:r>
        <w:t xml:space="preserve"> picture quiz all about food!</w:t>
      </w:r>
    </w:p>
    <w:p w14:paraId="0D1EE2D0" w14:textId="77777777" w:rsidR="00FF66D0" w:rsidRDefault="00FF66D0" w:rsidP="00FF66D0"/>
    <w:p w14:paraId="74F00A0B" w14:textId="77777777" w:rsidR="00FF66D0" w:rsidRDefault="00FF66D0" w:rsidP="00FF66D0">
      <w:pPr>
        <w:pStyle w:val="Heading4"/>
      </w:pPr>
      <w:r>
        <w:t>Thought</w:t>
      </w:r>
    </w:p>
    <w:p w14:paraId="37BE48F3" w14:textId="77777777" w:rsidR="00FF66D0" w:rsidRDefault="00FF66D0" w:rsidP="00FF66D0">
      <w:r>
        <w:t>God provides all we need through nature.</w:t>
      </w:r>
    </w:p>
    <w:p w14:paraId="01E48B5B" w14:textId="77777777" w:rsidR="0060299F" w:rsidRDefault="0060299F" w:rsidP="0060299F"/>
    <w:p w14:paraId="0732B9A8" w14:textId="77777777" w:rsidR="00B17934" w:rsidRDefault="00B17934" w:rsidP="0060299F"/>
    <w:p w14:paraId="7DA0060E" w14:textId="77777777" w:rsidR="000150D6" w:rsidRPr="00D54E8D" w:rsidRDefault="000150D6" w:rsidP="00D54E8D">
      <w:pPr>
        <w:pStyle w:val="Heading2"/>
      </w:pPr>
      <w:r w:rsidRPr="00D54E8D">
        <w:t>BIBLE READING/THOUGHT</w:t>
      </w:r>
    </w:p>
    <w:p w14:paraId="7F155299" w14:textId="77777777" w:rsidR="000150D6" w:rsidRDefault="000150D6" w:rsidP="000150D6"/>
    <w:p w14:paraId="26229DE0" w14:textId="240C7DBB" w:rsidR="00FF66D0" w:rsidRDefault="00FF66D0" w:rsidP="008D6F2A">
      <w:r w:rsidRPr="00FF66D0">
        <w:t xml:space="preserve">Use </w:t>
      </w:r>
      <w:r w:rsidRPr="00DE4907">
        <w:rPr>
          <w:i/>
          <w:iCs/>
        </w:rPr>
        <w:t>SASB</w:t>
      </w:r>
      <w:r w:rsidRPr="00FF66D0">
        <w:t xml:space="preserve"> 14 ‘For the beauty of the earth’</w:t>
      </w:r>
    </w:p>
    <w:p w14:paraId="073D2660" w14:textId="77777777" w:rsidR="008D6F2A" w:rsidRPr="00187E15" w:rsidRDefault="008D6F2A" w:rsidP="008D6F2A"/>
    <w:p w14:paraId="3C97BF4A" w14:textId="54E8425F" w:rsidR="00FF66D0" w:rsidRDefault="00FF66D0" w:rsidP="008D6F2A">
      <w:pPr>
        <w:pStyle w:val="SongList"/>
      </w:pPr>
      <w:hyperlink r:id="rId10" w:history="1">
        <w:r w:rsidRPr="00B17934">
          <w:rPr>
            <w:rStyle w:val="WebLinkChar"/>
          </w:rPr>
          <w:t>Piano instrumental lyric version</w:t>
        </w:r>
      </w:hyperlink>
      <w:r>
        <w:t xml:space="preserve"> (tune: ‘Dix’) by The Salvation Army Video Songbook (3:11)</w:t>
      </w:r>
    </w:p>
    <w:p w14:paraId="702732D3" w14:textId="77777777" w:rsidR="00DE4907" w:rsidRDefault="00FF66D0" w:rsidP="008D6F2A">
      <w:pPr>
        <w:pStyle w:val="SongList"/>
      </w:pPr>
      <w:hyperlink r:id="rId11" w:history="1">
        <w:r w:rsidRPr="00B17934">
          <w:rPr>
            <w:rStyle w:val="WebLinkChar"/>
          </w:rPr>
          <w:t>Congregational lyric video</w:t>
        </w:r>
      </w:hyperlink>
      <w:r>
        <w:t xml:space="preserve"> (tune: ‘England’s Lane’, six verses) by Chet Valley Churches (3:06)</w:t>
      </w:r>
    </w:p>
    <w:p w14:paraId="56B263B9" w14:textId="52012E3F" w:rsidR="00FF66D0" w:rsidRDefault="00FF66D0" w:rsidP="008D6F2A">
      <w:pPr>
        <w:pStyle w:val="SongList"/>
      </w:pPr>
      <w:hyperlink r:id="rId12" w:history="1">
        <w:r w:rsidRPr="00B17934">
          <w:rPr>
            <w:rStyle w:val="WebLinkChar"/>
          </w:rPr>
          <w:t>Congregational lyric video</w:t>
        </w:r>
      </w:hyperlink>
      <w:r>
        <w:t xml:space="preserve"> by Church of the Evangelists (tune: ‘Dix’) (2:52)</w:t>
      </w:r>
    </w:p>
    <w:p w14:paraId="23963F93" w14:textId="77777777" w:rsidR="00FF66D0" w:rsidRDefault="00FF66D0" w:rsidP="008D6F2A">
      <w:pPr>
        <w:pStyle w:val="SongList"/>
      </w:pPr>
      <w:hyperlink r:id="rId13" w:history="1">
        <w:r w:rsidRPr="00B17934">
          <w:rPr>
            <w:rStyle w:val="WebLinkChar"/>
          </w:rPr>
          <w:t>Soloist lyric vide</w:t>
        </w:r>
        <w:r w:rsidR="00DE4907" w:rsidRPr="00B17934">
          <w:rPr>
            <w:rStyle w:val="WebLinkChar"/>
          </w:rPr>
          <w:t>o</w:t>
        </w:r>
      </w:hyperlink>
      <w:r>
        <w:t xml:space="preserve"> (tune: ‘Dix’) </w:t>
      </w:r>
      <w:r w:rsidR="00DE4907">
        <w:t>b</w:t>
      </w:r>
      <w:r>
        <w:t>y Matt Beckingham (3:49)</w:t>
      </w:r>
    </w:p>
    <w:p w14:paraId="29FA8696" w14:textId="43712E27" w:rsidR="00DE4907" w:rsidRDefault="00DE4907" w:rsidP="008D6F2A">
      <w:pPr>
        <w:pStyle w:val="SongList"/>
      </w:pPr>
      <w:hyperlink r:id="rId14" w:history="1">
        <w:r w:rsidRPr="00B17934">
          <w:rPr>
            <w:rStyle w:val="WebLinkChar"/>
          </w:rPr>
          <w:t>Lyric video</w:t>
        </w:r>
      </w:hyperlink>
      <w:r>
        <w:t xml:space="preserve"> </w:t>
      </w:r>
      <w:r w:rsidR="008D6F2A" w:rsidRPr="008D6F2A">
        <w:t xml:space="preserve">John Rutter version feat Cambridge Singers </w:t>
      </w:r>
      <w:r w:rsidR="008D6F2A">
        <w:t>(verse three is not included)</w:t>
      </w:r>
      <w:r>
        <w:t xml:space="preserve"> by Maylis Susan (3:35)</w:t>
      </w:r>
    </w:p>
    <w:p w14:paraId="679F368E" w14:textId="77777777" w:rsidR="008D6F2A" w:rsidRDefault="008D6F2A" w:rsidP="00FF66D0"/>
    <w:p w14:paraId="322972B4" w14:textId="77777777" w:rsidR="00DE4907" w:rsidRPr="00BC334F" w:rsidRDefault="00DE4907" w:rsidP="00BC334F">
      <w:pPr>
        <w:pStyle w:val="Heading3"/>
      </w:pPr>
      <w:r w:rsidRPr="00BC334F">
        <w:t>Verse 1</w:t>
      </w:r>
    </w:p>
    <w:p w14:paraId="7B2230DD" w14:textId="77777777" w:rsidR="00DE4907" w:rsidRDefault="00DE4907" w:rsidP="00DE4907">
      <w:r>
        <w:t>Already we have had a glimpse into the wonder of our world. All of this is a precious gift from God, given out of love for us. Many of us are likely to have had some quite dubious gifts in the past! Probably we equally have had some special gifts. However, when we really begin to fully appreciate the world around us, we realise quickly that God’s gift of creation is the most wonderful precious gift ever!</w:t>
      </w:r>
    </w:p>
    <w:p w14:paraId="0DBFC397" w14:textId="77777777" w:rsidR="008D6F2A" w:rsidRDefault="008D6F2A" w:rsidP="00DE4907"/>
    <w:p w14:paraId="69B98771" w14:textId="77777777" w:rsidR="00DE4907" w:rsidRDefault="00DE4907" w:rsidP="00BC334F">
      <w:pPr>
        <w:pStyle w:val="Heading3"/>
      </w:pPr>
      <w:r>
        <w:t>Verse 2</w:t>
      </w:r>
    </w:p>
    <w:p w14:paraId="0D8DEF51" w14:textId="77777777" w:rsidR="00DE4907" w:rsidRDefault="00DE4907" w:rsidP="00DE4907">
      <w:r>
        <w:t xml:space="preserve">Have you ever taken time to sit and ponder on the order of nature? Think about the seasons and their cycle. Sometimes it feels like the seasons are not as defined as once were – it seems we can have floods in summer and flowers budding far too early before spring. Much of this is related to climate change and the way we have </w:t>
      </w:r>
      <w:r>
        <w:lastRenderedPageBreak/>
        <w:t>treated our planet. But, as it says in Genesis, God designed the world with order, and it works best when we work with nature rather than against it.</w:t>
      </w:r>
    </w:p>
    <w:p w14:paraId="3FB65078" w14:textId="77777777" w:rsidR="008D6F2A" w:rsidRDefault="008D6F2A" w:rsidP="00DE4907"/>
    <w:p w14:paraId="1922B42B" w14:textId="77777777" w:rsidR="00DE4907" w:rsidRDefault="00DE4907" w:rsidP="008D6F2A">
      <w:pPr>
        <w:pStyle w:val="Heading3"/>
      </w:pPr>
      <w:r>
        <w:t>Verse 3</w:t>
      </w:r>
    </w:p>
    <w:p w14:paraId="6366A2DF" w14:textId="77777777" w:rsidR="00DE4907" w:rsidRDefault="00DE4907" w:rsidP="00DE4907">
      <w:r>
        <w:t xml:space="preserve">Let’s think about our senses for a moment. </w:t>
      </w:r>
    </w:p>
    <w:p w14:paraId="3A428E9A" w14:textId="77777777" w:rsidR="00B17934" w:rsidRDefault="00B17934" w:rsidP="00DE4907"/>
    <w:p w14:paraId="73832943" w14:textId="400927A4" w:rsidR="00DE4907" w:rsidRPr="00B17934" w:rsidRDefault="00DE4907" w:rsidP="00DE4907">
      <w:pPr>
        <w:rPr>
          <w:b/>
          <w:bCs/>
        </w:rPr>
      </w:pPr>
      <w:r w:rsidRPr="00B17934">
        <w:rPr>
          <w:b/>
          <w:bCs/>
        </w:rPr>
        <w:t>Encourage members to participate and add their own suggestions or experiences.</w:t>
      </w:r>
    </w:p>
    <w:p w14:paraId="10416BFB" w14:textId="77777777" w:rsidR="008D6F2A" w:rsidRDefault="008D6F2A" w:rsidP="00DE4907"/>
    <w:p w14:paraId="09D2F0E5" w14:textId="77777777" w:rsidR="00DE4907" w:rsidRDefault="00DE4907" w:rsidP="00B17934">
      <w:pPr>
        <w:pStyle w:val="ListParagraph"/>
        <w:numPr>
          <w:ilvl w:val="0"/>
          <w:numId w:val="14"/>
        </w:numPr>
      </w:pPr>
      <w:r w:rsidRPr="00B17934">
        <w:rPr>
          <w:b/>
          <w:bCs/>
        </w:rPr>
        <w:t>Sound:</w:t>
      </w:r>
      <w:r>
        <w:t xml:space="preserve"> The sounds of a bird chirping in the trees nearby. The sound of waves crashing upon the rocks. </w:t>
      </w:r>
    </w:p>
    <w:p w14:paraId="7C7036E9" w14:textId="77777777" w:rsidR="00DE4907" w:rsidRDefault="00DE4907" w:rsidP="00B17934">
      <w:pPr>
        <w:pStyle w:val="ListParagraph"/>
        <w:numPr>
          <w:ilvl w:val="0"/>
          <w:numId w:val="14"/>
        </w:numPr>
      </w:pPr>
      <w:r w:rsidRPr="00B17934">
        <w:rPr>
          <w:b/>
          <w:bCs/>
        </w:rPr>
        <w:t>Sight:</w:t>
      </w:r>
      <w:r>
        <w:t xml:space="preserve"> The sight of a newborn lamb in the field. The beauty of the butterfly as it flutters around the garden.</w:t>
      </w:r>
    </w:p>
    <w:p w14:paraId="77F791E9" w14:textId="77777777" w:rsidR="00DE4907" w:rsidRDefault="00DE4907" w:rsidP="00B17934">
      <w:pPr>
        <w:pStyle w:val="ListParagraph"/>
        <w:numPr>
          <w:ilvl w:val="0"/>
          <w:numId w:val="14"/>
        </w:numPr>
      </w:pPr>
      <w:r w:rsidRPr="00B17934">
        <w:rPr>
          <w:b/>
          <w:bCs/>
        </w:rPr>
        <w:t>Taste:</w:t>
      </w:r>
      <w:r>
        <w:t xml:space="preserve"> The textures and flavours of so many different foods. Our individual taste buds.</w:t>
      </w:r>
    </w:p>
    <w:p w14:paraId="6FA58EDA" w14:textId="77777777" w:rsidR="00DE4907" w:rsidRDefault="00DE4907" w:rsidP="00B17934">
      <w:pPr>
        <w:pStyle w:val="ListParagraph"/>
        <w:numPr>
          <w:ilvl w:val="0"/>
          <w:numId w:val="14"/>
        </w:numPr>
      </w:pPr>
      <w:r w:rsidRPr="00B17934">
        <w:rPr>
          <w:b/>
          <w:bCs/>
        </w:rPr>
        <w:t>Touch:</w:t>
      </w:r>
      <w:r>
        <w:t xml:space="preserve"> The soft grass, the fur of a rabbit, the embrace of a family pet.</w:t>
      </w:r>
    </w:p>
    <w:p w14:paraId="3D664119" w14:textId="77777777" w:rsidR="00DE4907" w:rsidRDefault="00DE4907" w:rsidP="00B17934">
      <w:pPr>
        <w:pStyle w:val="ListParagraph"/>
        <w:numPr>
          <w:ilvl w:val="0"/>
          <w:numId w:val="14"/>
        </w:numPr>
      </w:pPr>
      <w:r w:rsidRPr="00B17934">
        <w:rPr>
          <w:b/>
          <w:bCs/>
        </w:rPr>
        <w:t>Smell:</w:t>
      </w:r>
      <w:r>
        <w:t xml:space="preserve"> The aromas from a kitchen cooking something delicious. The sweetness of flowers. The smell of a new baby. </w:t>
      </w:r>
    </w:p>
    <w:p w14:paraId="572AE944" w14:textId="77777777" w:rsidR="008D6F2A" w:rsidRDefault="008D6F2A" w:rsidP="00DE4907"/>
    <w:p w14:paraId="16DC3852" w14:textId="77777777" w:rsidR="00DE4907" w:rsidRDefault="00DE4907" w:rsidP="00BC334F">
      <w:pPr>
        <w:pStyle w:val="Heading3"/>
      </w:pPr>
      <w:r>
        <w:t>Verse 4</w:t>
      </w:r>
    </w:p>
    <w:p w14:paraId="19696C45" w14:textId="77777777" w:rsidR="00DE4907" w:rsidRDefault="00DE4907" w:rsidP="00DE4907">
      <w:r>
        <w:t>Let’s consider the creation of humankind and our intricate design: our capacity to receive and give love; the preciousness of relationships and the depth and meaning they can bring; the joy of spending time with another and sharing experiences together.</w:t>
      </w:r>
    </w:p>
    <w:p w14:paraId="17EAEAA8" w14:textId="77777777" w:rsidR="008D6F2A" w:rsidRDefault="008D6F2A" w:rsidP="00DE4907"/>
    <w:p w14:paraId="7C6B5BAB" w14:textId="77777777" w:rsidR="00DE4907" w:rsidRDefault="00DE4907" w:rsidP="00BC334F">
      <w:pPr>
        <w:pStyle w:val="Heading3"/>
      </w:pPr>
      <w:r>
        <w:t>Verse 5</w:t>
      </w:r>
    </w:p>
    <w:p w14:paraId="3DA8AFB3" w14:textId="77777777" w:rsidR="00DE4907" w:rsidRDefault="00DE4907" w:rsidP="00DE4907">
      <w:r>
        <w:t xml:space="preserve">When we pause to think and reflect on all the blessings this world has to offer, we can do no other than come before the Lord in awe and wonder of his generosity and kindness. Sometimes we can get too caught up with the busyness of life and miss out on special significant moments that God gives us through nature. Quite often we can take things for granted, and sometimes it is good to have a child’s perspective to bring back some awe and wonder that as adults we at times lose. As we look around us and fully appreciate creation, we begin to appreciate even more the Creator and giver of this most wonderful gift. ‘Father, unto thee we raise this our sacrifice of praise.’ </w:t>
      </w:r>
    </w:p>
    <w:p w14:paraId="6FAD529B" w14:textId="77777777" w:rsidR="008D6F2A" w:rsidRDefault="008D6F2A" w:rsidP="00DE4907"/>
    <w:p w14:paraId="0B69342E" w14:textId="77777777" w:rsidR="00DE4907" w:rsidRDefault="00DE4907" w:rsidP="008D6F2A">
      <w:pPr>
        <w:pStyle w:val="Heading3"/>
      </w:pPr>
      <w:r>
        <w:t>REFLECT</w:t>
      </w:r>
    </w:p>
    <w:p w14:paraId="5E038D7E" w14:textId="77777777" w:rsidR="00DE4907" w:rsidRDefault="00DE4907" w:rsidP="008D6F2A">
      <w:pPr>
        <w:pStyle w:val="Heading4"/>
      </w:pPr>
      <w:r>
        <w:t xml:space="preserve">Psalm 23 </w:t>
      </w:r>
    </w:p>
    <w:p w14:paraId="4958113C" w14:textId="77777777" w:rsidR="00DE4907" w:rsidRDefault="00DE4907" w:rsidP="00DE4907">
      <w:r>
        <w:t>This psalm paints a lovely picture of God’s care, using imagery of green pastures and still waters.</w:t>
      </w:r>
    </w:p>
    <w:p w14:paraId="0EE819CA" w14:textId="77777777" w:rsidR="008D6F2A" w:rsidRDefault="008D6F2A" w:rsidP="00DE4907"/>
    <w:p w14:paraId="529A0B4E" w14:textId="77777777" w:rsidR="00DE4907" w:rsidRPr="00B17934" w:rsidRDefault="00DE4907" w:rsidP="00DE4907">
      <w:pPr>
        <w:rPr>
          <w:b/>
          <w:bCs/>
        </w:rPr>
      </w:pPr>
      <w:r w:rsidRPr="00B17934">
        <w:rPr>
          <w:b/>
          <w:bCs/>
        </w:rPr>
        <w:lastRenderedPageBreak/>
        <w:t xml:space="preserve">Share out the pictures of nature and different places. Give each person a few minutes to sit and take in what they see and what thoughts or feelings come to mind. </w:t>
      </w:r>
    </w:p>
    <w:p w14:paraId="11B7922C" w14:textId="77777777" w:rsidR="008D6F2A" w:rsidRDefault="008D6F2A" w:rsidP="00DE4907"/>
    <w:p w14:paraId="7AB08760" w14:textId="77777777" w:rsidR="00DE4907" w:rsidRDefault="00DE4907" w:rsidP="00DE4907">
      <w:r>
        <w:t>May we take time and make a conscious effort to pause, listen, smell, and see the beauty of God through his handiwork right there in front of us. What message are we giving God when we don’t do that? What message are we giving out when we don’t look after our world and take good care of it? What does God think and feel when we don’t make time to worship and thank him for his goodness and generosity? May we never take anything for granted, and instead always nurture an attitude of gratitude.</w:t>
      </w:r>
    </w:p>
    <w:p w14:paraId="2E2E0A85" w14:textId="77777777" w:rsidR="008D6F2A" w:rsidRDefault="008D6F2A" w:rsidP="00DE4907"/>
    <w:p w14:paraId="6146581F" w14:textId="77777777" w:rsidR="00DE4907" w:rsidRDefault="00DE4907" w:rsidP="008D6F2A">
      <w:pPr>
        <w:pStyle w:val="Heading3"/>
      </w:pPr>
      <w:r>
        <w:t>PRAYER</w:t>
      </w:r>
    </w:p>
    <w:p w14:paraId="62AF8CFA" w14:textId="77777777" w:rsidR="00DE4907" w:rsidRDefault="00DE4907" w:rsidP="008D6F2A">
      <w:pPr>
        <w:ind w:left="720"/>
      </w:pPr>
      <w:r>
        <w:t xml:space="preserve">O God, [our] great Creator and Sovereign Lord of Heaven and earth, (…) Father of angels and men, (…) giver of life and protector of all [your] creatures, mercifully accept this my morning sacrifice of praise and thanksgiving, which I desire to offer with all humility to [your] divine Majesty. </w:t>
      </w:r>
    </w:p>
    <w:p w14:paraId="03C04C5C" w14:textId="77777777" w:rsidR="00DE4907" w:rsidRDefault="00DE4907" w:rsidP="008D6F2A">
      <w:pPr>
        <w:ind w:left="720"/>
      </w:pPr>
      <w:r>
        <w:t xml:space="preserve">[You are] praised, O Lord, by all [your] works, and magnified by </w:t>
      </w:r>
      <w:proofErr w:type="spellStart"/>
      <w:proofErr w:type="gramStart"/>
      <w:r>
        <w:t>every thing</w:t>
      </w:r>
      <w:proofErr w:type="spellEnd"/>
      <w:proofErr w:type="gramEnd"/>
      <w:r>
        <w:t xml:space="preserve"> which [you have] created. </w:t>
      </w:r>
    </w:p>
    <w:p w14:paraId="033E0A5E" w14:textId="77777777" w:rsidR="00DE4907" w:rsidRDefault="00DE4907" w:rsidP="008D6F2A">
      <w:pPr>
        <w:ind w:left="720"/>
      </w:pPr>
      <w:r>
        <w:t xml:space="preserve">The sun [rejoices] to run his course, that he may set forth [your] praise who [made] him. </w:t>
      </w:r>
    </w:p>
    <w:p w14:paraId="7E205A50" w14:textId="77777777" w:rsidR="00DE4907" w:rsidRDefault="00DE4907" w:rsidP="008D6F2A">
      <w:pPr>
        <w:ind w:left="720"/>
      </w:pPr>
      <w:r>
        <w:t xml:space="preserve">Nor do the moon and stars refrain to manifest [your] glory, even [among] the silent night. </w:t>
      </w:r>
    </w:p>
    <w:p w14:paraId="3A35A8AD" w14:textId="77777777" w:rsidR="00DE4907" w:rsidRDefault="00DE4907" w:rsidP="008D6F2A">
      <w:pPr>
        <w:ind w:left="720"/>
      </w:pPr>
      <w:r>
        <w:t xml:space="preserve">The Earth breathes forth each day perfumes, as incense to [you], her sacred King, who has crowned her with herbs and trees, and [beautifies] her with hills and dales. </w:t>
      </w:r>
    </w:p>
    <w:p w14:paraId="3794B7C2" w14:textId="77777777" w:rsidR="00DE4907" w:rsidRDefault="00DE4907" w:rsidP="008D6F2A">
      <w:pPr>
        <w:ind w:left="720"/>
      </w:pPr>
      <w:r>
        <w:t xml:space="preserve">The deep [utters] his voice, and </w:t>
      </w:r>
      <w:proofErr w:type="gramStart"/>
      <w:r>
        <w:t>[lifts] up</w:t>
      </w:r>
      <w:proofErr w:type="gramEnd"/>
      <w:r>
        <w:t xml:space="preserve"> his hands on high to [you], the great Creator, the universal King, the everlasting God. </w:t>
      </w:r>
    </w:p>
    <w:p w14:paraId="5F5A6F2E" w14:textId="77777777" w:rsidR="00DE4907" w:rsidRDefault="00DE4907" w:rsidP="008D6F2A">
      <w:pPr>
        <w:ind w:left="720"/>
      </w:pPr>
      <w:r>
        <w:t xml:space="preserve">The floods clap their hands, and the hills are joyful together before [you]; the fruitful vales rejoice and sing [your] praise. </w:t>
      </w:r>
    </w:p>
    <w:p w14:paraId="2B683285" w14:textId="77777777" w:rsidR="00DE4907" w:rsidRDefault="00DE4907" w:rsidP="008D6F2A">
      <w:pPr>
        <w:ind w:left="720"/>
      </w:pPr>
      <w:r>
        <w:t xml:space="preserve">[You feed] the innumerable multitude of animals which [you have] created; these all wait upon [you], and [you give] them their meat in due season. </w:t>
      </w:r>
    </w:p>
    <w:p w14:paraId="5766E6FD" w14:textId="77777777" w:rsidR="00DE4907" w:rsidRDefault="00DE4907" w:rsidP="008D6F2A">
      <w:pPr>
        <w:ind w:left="720"/>
      </w:pPr>
      <w:r>
        <w:t xml:space="preserve">[You made] light for our comfort, and [brought] forth darkness out of [your] treasures, to overshadow the Earth, that the living creatures of it might take their rest. </w:t>
      </w:r>
    </w:p>
    <w:p w14:paraId="21B86D7A" w14:textId="77777777" w:rsidR="00DE4907" w:rsidRDefault="00DE4907" w:rsidP="008D6F2A">
      <w:pPr>
        <w:ind w:left="720"/>
      </w:pPr>
      <w:r>
        <w:t xml:space="preserve">The fire and hail, snow and vapour, wind and storm fulfil [your] word and manifest [your] glory. </w:t>
      </w:r>
    </w:p>
    <w:p w14:paraId="3B4C9492" w14:textId="77777777" w:rsidR="00DE4907" w:rsidRDefault="00DE4907" w:rsidP="008D6F2A">
      <w:pPr>
        <w:ind w:left="720"/>
      </w:pPr>
      <w:r>
        <w:t xml:space="preserve">Inanimate things declare [you], O Lord of life; and irrational animals demonstrate their wise Creator. </w:t>
      </w:r>
    </w:p>
    <w:p w14:paraId="03EC882C" w14:textId="77777777" w:rsidR="00DE4907" w:rsidRDefault="00DE4907" w:rsidP="008D6F2A">
      <w:pPr>
        <w:ind w:left="720"/>
      </w:pPr>
      <w:r>
        <w:t xml:space="preserve">Amidst this universal jubilee of nature, [allow] not, I [beg you], the sons of men to be silent; but let the noblest work of [your] creation pay [you] the noblest sacrifice of praise. </w:t>
      </w:r>
    </w:p>
    <w:p w14:paraId="2430BF60" w14:textId="77777777" w:rsidR="00DE4907" w:rsidRDefault="00DE4907" w:rsidP="008D6F2A">
      <w:pPr>
        <w:ind w:left="720"/>
      </w:pPr>
      <w:r>
        <w:lastRenderedPageBreak/>
        <w:t xml:space="preserve">O pour [your] grace into my heart, that I may worthily magnify [your] great and glorious name. </w:t>
      </w:r>
    </w:p>
    <w:p w14:paraId="7D2A92F9" w14:textId="77777777" w:rsidR="00DE4907" w:rsidRDefault="00DE4907" w:rsidP="008D6F2A">
      <w:pPr>
        <w:ind w:left="720"/>
      </w:pPr>
      <w:r>
        <w:t xml:space="preserve">[You have] made me and sent me into the world to do [your] work. </w:t>
      </w:r>
    </w:p>
    <w:p w14:paraId="65555723" w14:textId="77777777" w:rsidR="00DE4907" w:rsidRDefault="00DE4907" w:rsidP="008D6F2A">
      <w:pPr>
        <w:ind w:left="720"/>
      </w:pPr>
      <w:r>
        <w:t xml:space="preserve">O assist me to fulfil the end of my creation, and to [show] forth [your] praise with all diligence, by giving myself up to [your] service. </w:t>
      </w:r>
    </w:p>
    <w:p w14:paraId="15FCBD26" w14:textId="77777777" w:rsidR="00DE4907" w:rsidRDefault="00DE4907" w:rsidP="008D6F2A">
      <w:pPr>
        <w:ind w:left="720"/>
      </w:pPr>
      <w:r>
        <w:t xml:space="preserve">[Let] the work of my hands [thrive and grow], O Lord; [so that whatever work] I shall undertake this day, [may it be for your] glory, the good of my neighbour, and the salvation of my own soul. </w:t>
      </w:r>
    </w:p>
    <w:p w14:paraId="1BF10FB5" w14:textId="77777777" w:rsidR="00DE4907" w:rsidRDefault="00DE4907" w:rsidP="008D6F2A">
      <w:pPr>
        <w:ind w:left="720"/>
      </w:pPr>
    </w:p>
    <w:p w14:paraId="09F44F60" w14:textId="77777777" w:rsidR="00DE4907" w:rsidRDefault="00DE4907" w:rsidP="008D6F2A">
      <w:pPr>
        <w:ind w:left="720"/>
      </w:pPr>
      <w:r>
        <w:t>John Wesley</w:t>
      </w:r>
    </w:p>
    <w:p w14:paraId="7C95C753" w14:textId="77777777" w:rsidR="00DE4907" w:rsidRDefault="00DE4907" w:rsidP="008D6F2A">
      <w:pPr>
        <w:ind w:left="720"/>
      </w:pPr>
      <w:r w:rsidRPr="008D6F2A">
        <w:rPr>
          <w:i/>
          <w:iCs/>
        </w:rPr>
        <w:t>A Collection of Forms of Prayer</w:t>
      </w:r>
      <w:r>
        <w:t xml:space="preserve"> 1733</w:t>
      </w:r>
    </w:p>
    <w:p w14:paraId="190CB6DD" w14:textId="77777777" w:rsidR="00DE4907" w:rsidRDefault="00DE4907" w:rsidP="00DE4907"/>
    <w:p w14:paraId="17CFEB91" w14:textId="77777777" w:rsidR="00DE4907" w:rsidRDefault="00DE4907" w:rsidP="008D6F2A">
      <w:pPr>
        <w:pStyle w:val="Heading3"/>
      </w:pPr>
      <w:r>
        <w:t>REFLECT</w:t>
      </w:r>
    </w:p>
    <w:p w14:paraId="1E309A1B" w14:textId="77777777" w:rsidR="00DE4907" w:rsidRDefault="00DE4907" w:rsidP="00DE4907">
      <w:r>
        <w:t>Give each member a flower to reflect with and to take home, to help appreciate God’s gift of creation.</w:t>
      </w:r>
    </w:p>
    <w:p w14:paraId="15F6CF44" w14:textId="77777777" w:rsidR="00A03A2C" w:rsidRDefault="00A03A2C" w:rsidP="00A03A2C">
      <w:pPr>
        <w:pStyle w:val="Prayer"/>
      </w:pPr>
    </w:p>
    <w:p w14:paraId="387A299D" w14:textId="77777777" w:rsidR="00A03A2C" w:rsidRDefault="00A03A2C" w:rsidP="00A03A2C">
      <w:pPr>
        <w:pStyle w:val="Prayer"/>
      </w:pPr>
    </w:p>
    <w:p w14:paraId="419B3192" w14:textId="77777777" w:rsidR="00A03A2C" w:rsidRDefault="00A03A2C" w:rsidP="00A03A2C">
      <w:pPr>
        <w:pStyle w:val="Heading2"/>
      </w:pPr>
      <w:r>
        <w:t>SONGS</w:t>
      </w:r>
    </w:p>
    <w:p w14:paraId="79C97717" w14:textId="77777777" w:rsidR="00A03A2C" w:rsidRDefault="00A03A2C" w:rsidP="00A03A2C"/>
    <w:p w14:paraId="0BE6B6CD" w14:textId="77777777" w:rsidR="008D6F2A" w:rsidRDefault="008D6F2A" w:rsidP="008D6F2A">
      <w:pPr>
        <w:pStyle w:val="SongList"/>
      </w:pPr>
      <w:r w:rsidRPr="00B17934">
        <w:rPr>
          <w:i/>
          <w:iCs/>
        </w:rPr>
        <w:t>SASB</w:t>
      </w:r>
      <w:r>
        <w:t xml:space="preserve"> 2 ‘All creatures of our God and King’</w:t>
      </w:r>
    </w:p>
    <w:p w14:paraId="2CFF805C" w14:textId="2AC6369D" w:rsidR="008D6F2A" w:rsidRDefault="008D6F2A" w:rsidP="008D6F2A">
      <w:pPr>
        <w:pStyle w:val="SongList"/>
        <w:numPr>
          <w:ilvl w:val="0"/>
          <w:numId w:val="0"/>
        </w:numPr>
        <w:ind w:left="720"/>
      </w:pPr>
      <w:hyperlink r:id="rId15" w:history="1">
        <w:r w:rsidRPr="00B17934">
          <w:rPr>
            <w:rStyle w:val="WebLinkChar"/>
          </w:rPr>
          <w:t>Brass instrumental lyric video</w:t>
        </w:r>
      </w:hyperlink>
      <w:r>
        <w:t xml:space="preserve"> by Pendleton Corps (2:17) </w:t>
      </w:r>
    </w:p>
    <w:p w14:paraId="5B6851A9" w14:textId="52A98871" w:rsidR="008D6F2A" w:rsidRDefault="008D6F2A" w:rsidP="008D6F2A">
      <w:pPr>
        <w:pStyle w:val="SongList"/>
        <w:numPr>
          <w:ilvl w:val="0"/>
          <w:numId w:val="0"/>
        </w:numPr>
        <w:ind w:left="720"/>
      </w:pPr>
      <w:hyperlink r:id="rId16" w:history="1">
        <w:r w:rsidRPr="00B17934">
          <w:rPr>
            <w:rStyle w:val="WebLinkChar"/>
          </w:rPr>
          <w:t>Orchestral lyric video</w:t>
        </w:r>
      </w:hyperlink>
      <w:r>
        <w:t xml:space="preserve"> by Catholic Music Initiative (4:01)</w:t>
      </w:r>
    </w:p>
    <w:p w14:paraId="5CE903DA" w14:textId="4995858D" w:rsidR="008D6F2A" w:rsidRDefault="008D6F2A" w:rsidP="008D6F2A">
      <w:pPr>
        <w:pStyle w:val="SongList"/>
        <w:numPr>
          <w:ilvl w:val="0"/>
          <w:numId w:val="0"/>
        </w:numPr>
        <w:ind w:left="720"/>
      </w:pPr>
      <w:hyperlink r:id="rId17" w:history="1">
        <w:r w:rsidRPr="00B17934">
          <w:rPr>
            <w:rStyle w:val="WebLinkChar"/>
          </w:rPr>
          <w:t>Official lyric video</w:t>
        </w:r>
      </w:hyperlink>
      <w:r>
        <w:t xml:space="preserve"> by Reawaken Hymns (contemporary version) (4:30)</w:t>
      </w:r>
    </w:p>
    <w:p w14:paraId="29072708" w14:textId="77777777" w:rsidR="008D6F2A" w:rsidRDefault="008D6F2A" w:rsidP="008D6F2A">
      <w:pPr>
        <w:pStyle w:val="SongList"/>
        <w:numPr>
          <w:ilvl w:val="0"/>
          <w:numId w:val="0"/>
        </w:numPr>
        <w:ind w:left="720"/>
      </w:pPr>
    </w:p>
    <w:p w14:paraId="75BBDD34" w14:textId="77777777" w:rsidR="008D6F2A" w:rsidRDefault="008D6F2A" w:rsidP="008D6F2A">
      <w:pPr>
        <w:pStyle w:val="SongList"/>
      </w:pPr>
      <w:r w:rsidRPr="00B17934">
        <w:rPr>
          <w:i/>
          <w:iCs/>
        </w:rPr>
        <w:t>SASB</w:t>
      </w:r>
      <w:r>
        <w:t xml:space="preserve"> 3 ‘All things bright and beautiful’</w:t>
      </w:r>
    </w:p>
    <w:p w14:paraId="43220542" w14:textId="1CE4FFCB" w:rsidR="008D6F2A" w:rsidRDefault="008D6F2A" w:rsidP="008D6F2A">
      <w:pPr>
        <w:pStyle w:val="SongList"/>
        <w:numPr>
          <w:ilvl w:val="0"/>
          <w:numId w:val="0"/>
        </w:numPr>
        <w:ind w:left="720"/>
      </w:pPr>
      <w:hyperlink r:id="rId18" w:history="1">
        <w:r w:rsidRPr="00B17934">
          <w:rPr>
            <w:rStyle w:val="WebLinkChar"/>
          </w:rPr>
          <w:t>Lyric video</w:t>
        </w:r>
      </w:hyperlink>
      <w:r>
        <w:t xml:space="preserve"> by </w:t>
      </w:r>
      <w:proofErr w:type="spellStart"/>
      <w:r>
        <w:t>Stotfold</w:t>
      </w:r>
      <w:proofErr w:type="spellEnd"/>
      <w:r>
        <w:t xml:space="preserve"> Salvation Army (2:41)</w:t>
      </w:r>
    </w:p>
    <w:p w14:paraId="5FE1053C" w14:textId="00C63416" w:rsidR="008D6F2A" w:rsidRDefault="008D6F2A" w:rsidP="008D6F2A">
      <w:pPr>
        <w:pStyle w:val="SongList"/>
        <w:numPr>
          <w:ilvl w:val="0"/>
          <w:numId w:val="0"/>
        </w:numPr>
        <w:ind w:left="720"/>
      </w:pPr>
      <w:hyperlink r:id="rId19" w:history="1">
        <w:r w:rsidRPr="00B17934">
          <w:rPr>
            <w:rStyle w:val="WebLinkChar"/>
          </w:rPr>
          <w:t>Lyric video</w:t>
        </w:r>
      </w:hyperlink>
      <w:r>
        <w:t xml:space="preserve"> John Rutter version feat Cambridge Singers uploaded by Maylis Susan (2:41)</w:t>
      </w:r>
    </w:p>
    <w:p w14:paraId="2BF97FBB" w14:textId="77777777" w:rsidR="008D6F2A" w:rsidRDefault="008D6F2A" w:rsidP="008D6F2A">
      <w:pPr>
        <w:pStyle w:val="SongList"/>
        <w:numPr>
          <w:ilvl w:val="0"/>
          <w:numId w:val="0"/>
        </w:numPr>
        <w:ind w:left="720"/>
      </w:pPr>
    </w:p>
    <w:p w14:paraId="57221B6F" w14:textId="77777777" w:rsidR="008D6F2A" w:rsidRDefault="008D6F2A" w:rsidP="008D6F2A">
      <w:pPr>
        <w:pStyle w:val="SongList"/>
      </w:pPr>
      <w:r w:rsidRPr="00B17934">
        <w:rPr>
          <w:i/>
          <w:iCs/>
        </w:rPr>
        <w:t>SASB</w:t>
      </w:r>
      <w:r>
        <w:t xml:space="preserve"> 39 ‘Joyful, joyful, we adore thee’</w:t>
      </w:r>
    </w:p>
    <w:p w14:paraId="5283471E" w14:textId="2EA8C355" w:rsidR="008D6F2A" w:rsidRDefault="008D6F2A" w:rsidP="008D6F2A">
      <w:pPr>
        <w:pStyle w:val="SongList"/>
        <w:numPr>
          <w:ilvl w:val="0"/>
          <w:numId w:val="0"/>
        </w:numPr>
        <w:ind w:left="720"/>
      </w:pPr>
      <w:hyperlink r:id="rId20" w:history="1">
        <w:r w:rsidRPr="00B17934">
          <w:rPr>
            <w:rStyle w:val="WebLinkChar"/>
          </w:rPr>
          <w:t>Brass instrumental lyric video</w:t>
        </w:r>
      </w:hyperlink>
      <w:r>
        <w:t xml:space="preserve"> uploaded by Kelston Stanford (2:32)</w:t>
      </w:r>
    </w:p>
    <w:p w14:paraId="30E43CC1" w14:textId="1B4AF213" w:rsidR="008D6F2A" w:rsidRDefault="008D6F2A" w:rsidP="008D6F2A">
      <w:pPr>
        <w:pStyle w:val="SongList"/>
        <w:numPr>
          <w:ilvl w:val="0"/>
          <w:numId w:val="0"/>
        </w:numPr>
        <w:ind w:left="720"/>
      </w:pPr>
      <w:hyperlink r:id="rId21" w:history="1">
        <w:r w:rsidRPr="00B17934">
          <w:rPr>
            <w:rStyle w:val="WebLinkChar"/>
          </w:rPr>
          <w:t>Official lyric video</w:t>
        </w:r>
      </w:hyperlink>
      <w:r>
        <w:t xml:space="preserve"> by JJ Heller (4:02)</w:t>
      </w:r>
    </w:p>
    <w:p w14:paraId="5515240F" w14:textId="45A665DD" w:rsidR="008D6F2A" w:rsidRDefault="008D6F2A" w:rsidP="008D6F2A">
      <w:pPr>
        <w:pStyle w:val="SongList"/>
        <w:numPr>
          <w:ilvl w:val="0"/>
          <w:numId w:val="0"/>
        </w:numPr>
        <w:ind w:left="720"/>
      </w:pPr>
      <w:hyperlink r:id="rId22" w:history="1">
        <w:r w:rsidRPr="00B17934">
          <w:rPr>
            <w:rStyle w:val="WebLinkChar"/>
          </w:rPr>
          <w:t>Lyric video</w:t>
        </w:r>
      </w:hyperlink>
      <w:r>
        <w:t xml:space="preserve"> feat Paul Hoover by Crossroads Community Church (contemporary version) (4:35)</w:t>
      </w:r>
    </w:p>
    <w:p w14:paraId="7628F701" w14:textId="77777777" w:rsidR="008D6F2A" w:rsidRDefault="008D6F2A" w:rsidP="008D6F2A">
      <w:pPr>
        <w:pStyle w:val="SongList"/>
        <w:numPr>
          <w:ilvl w:val="0"/>
          <w:numId w:val="0"/>
        </w:numPr>
        <w:ind w:left="720"/>
      </w:pPr>
    </w:p>
    <w:p w14:paraId="1C98D402" w14:textId="77777777" w:rsidR="008D6F2A" w:rsidRDefault="008D6F2A" w:rsidP="008D6F2A">
      <w:pPr>
        <w:pStyle w:val="SongList"/>
      </w:pPr>
      <w:r w:rsidRPr="00B17934">
        <w:rPr>
          <w:i/>
          <w:iCs/>
        </w:rPr>
        <w:t>SASB</w:t>
      </w:r>
      <w:r>
        <w:t xml:space="preserve"> 66 ‘This is my </w:t>
      </w:r>
      <w:proofErr w:type="gramStart"/>
      <w:r>
        <w:t>Father’s</w:t>
      </w:r>
      <w:proofErr w:type="gramEnd"/>
      <w:r>
        <w:t xml:space="preserve"> world’ </w:t>
      </w:r>
    </w:p>
    <w:p w14:paraId="2E0A00E8" w14:textId="4F9CF7AB" w:rsidR="008D6F2A" w:rsidRDefault="008D6F2A" w:rsidP="008D6F2A">
      <w:pPr>
        <w:pStyle w:val="SongList"/>
        <w:numPr>
          <w:ilvl w:val="0"/>
          <w:numId w:val="0"/>
        </w:numPr>
        <w:ind w:left="720"/>
      </w:pPr>
      <w:hyperlink r:id="rId23" w:history="1">
        <w:r w:rsidRPr="00B17934">
          <w:rPr>
            <w:rStyle w:val="WebLinkChar"/>
          </w:rPr>
          <w:t>Piano instrumental lyric video</w:t>
        </w:r>
      </w:hyperlink>
      <w:r>
        <w:t xml:space="preserve"> by The Salvation Army Video Songbook (2:14)</w:t>
      </w:r>
    </w:p>
    <w:p w14:paraId="137E0A84" w14:textId="47153183" w:rsidR="008D6F2A" w:rsidRDefault="008D6F2A" w:rsidP="008D6F2A">
      <w:pPr>
        <w:pStyle w:val="SongList"/>
        <w:numPr>
          <w:ilvl w:val="0"/>
          <w:numId w:val="0"/>
        </w:numPr>
        <w:ind w:left="720"/>
      </w:pPr>
      <w:hyperlink r:id="rId24" w:history="1">
        <w:r w:rsidRPr="00B17934">
          <w:rPr>
            <w:rStyle w:val="WebLinkChar"/>
          </w:rPr>
          <w:t>Official lyric video</w:t>
        </w:r>
      </w:hyperlink>
      <w:r>
        <w:t xml:space="preserve"> by Keith and Kristyn Getty (4:35)</w:t>
      </w:r>
    </w:p>
    <w:p w14:paraId="1B0DA4EB" w14:textId="1EC04F47" w:rsidR="008D6F2A" w:rsidRDefault="008D6F2A" w:rsidP="008D6F2A">
      <w:pPr>
        <w:pStyle w:val="SongList"/>
        <w:numPr>
          <w:ilvl w:val="0"/>
          <w:numId w:val="0"/>
        </w:numPr>
        <w:ind w:left="720"/>
      </w:pPr>
      <w:hyperlink r:id="rId25" w:history="1">
        <w:r w:rsidRPr="00B17934">
          <w:rPr>
            <w:rStyle w:val="WebLinkChar"/>
          </w:rPr>
          <w:t>Lyric video</w:t>
        </w:r>
      </w:hyperlink>
      <w:r>
        <w:t xml:space="preserve"> feat Norton Hall Band by Grace Bible Church – Adell (4:01)</w:t>
      </w:r>
    </w:p>
    <w:p w14:paraId="37F82584" w14:textId="77777777" w:rsidR="00A03A2C" w:rsidRDefault="00A03A2C" w:rsidP="00A03A2C"/>
    <w:p w14:paraId="3D361005" w14:textId="77777777" w:rsidR="00B17934" w:rsidRDefault="00B17934" w:rsidP="00A03A2C"/>
    <w:p w14:paraId="7889F5E1" w14:textId="77777777" w:rsidR="00B17934" w:rsidRDefault="00B17934" w:rsidP="00A03A2C"/>
    <w:p w14:paraId="2FF0D07B" w14:textId="77777777" w:rsidR="00B17934" w:rsidRDefault="00B17934" w:rsidP="00A03A2C"/>
    <w:p w14:paraId="338A2FA0" w14:textId="77777777" w:rsidR="00B17934" w:rsidRDefault="00B17934" w:rsidP="00A03A2C"/>
    <w:p w14:paraId="45C411AB" w14:textId="77777777" w:rsidR="00A03A2C" w:rsidRDefault="00A03A2C" w:rsidP="00A03A2C"/>
    <w:p w14:paraId="0DE6A95C" w14:textId="77777777" w:rsidR="00A03A2C" w:rsidRPr="00322096" w:rsidRDefault="00A03A2C" w:rsidP="00A03A2C">
      <w:pPr>
        <w:pStyle w:val="Heading2"/>
      </w:pPr>
      <w:r>
        <w:t>WEBSITE AND CONTACT DETAILS</w:t>
      </w:r>
    </w:p>
    <w:p w14:paraId="64FBF8E6" w14:textId="77777777" w:rsidR="00A03A2C" w:rsidRDefault="00A03A2C" w:rsidP="00A03A2C"/>
    <w:p w14:paraId="31887E86" w14:textId="77777777" w:rsidR="00A03A2C" w:rsidRDefault="00A03A2C" w:rsidP="00A03A2C">
      <w:pPr>
        <w:pStyle w:val="FMList"/>
      </w:pPr>
      <w:r>
        <w:t xml:space="preserve">Connect website: </w:t>
      </w:r>
      <w:hyperlink r:id="rId26" w:history="1">
        <w:r w:rsidRPr="005155A0">
          <w:rPr>
            <w:rStyle w:val="WebLinkChar"/>
          </w:rPr>
          <w:t>www.salvationarmy.org.uk/connect</w:t>
        </w:r>
      </w:hyperlink>
    </w:p>
    <w:p w14:paraId="5C6AB4E4" w14:textId="77777777" w:rsidR="00A03A2C" w:rsidRPr="00B07E13" w:rsidRDefault="00A03A2C" w:rsidP="00A03A2C">
      <w:pPr>
        <w:pStyle w:val="FMList"/>
        <w:rPr>
          <w:color w:val="1376BC"/>
        </w:rPr>
      </w:pPr>
      <w:r>
        <w:t xml:space="preserve">Family Ministries website: </w:t>
      </w:r>
      <w:hyperlink r:id="rId27" w:history="1">
        <w:r w:rsidRPr="005155A0">
          <w:rPr>
            <w:rStyle w:val="WebLinkChar"/>
          </w:rPr>
          <w:t>www.salvationarmy.org.uk/families</w:t>
        </w:r>
      </w:hyperlink>
    </w:p>
    <w:p w14:paraId="04AA8358" w14:textId="77777777" w:rsidR="00A03A2C" w:rsidRDefault="00A03A2C" w:rsidP="00A03A2C">
      <w:pPr>
        <w:pStyle w:val="FMList"/>
      </w:pPr>
      <w:r>
        <w:t xml:space="preserve">Emails: </w:t>
      </w:r>
      <w:hyperlink r:id="rId28" w:history="1">
        <w:r w:rsidRPr="005155A0">
          <w:rPr>
            <w:rStyle w:val="WebLinkChar"/>
          </w:rPr>
          <w:t>familyministries@salvationarmy.org.uk</w:t>
        </w:r>
      </w:hyperlink>
    </w:p>
    <w:p w14:paraId="1C7D8BC1" w14:textId="77777777" w:rsidR="00A03A2C" w:rsidRDefault="00A03A2C" w:rsidP="00A03A2C">
      <w:pPr>
        <w:pStyle w:val="FMList"/>
      </w:pPr>
      <w:r>
        <w:t>Facebook: @sarmyfm</w:t>
      </w:r>
    </w:p>
    <w:p w14:paraId="17673B37" w14:textId="77777777" w:rsidR="00A03A2C" w:rsidRDefault="00A03A2C" w:rsidP="00A03A2C">
      <w:pPr>
        <w:pStyle w:val="FMList"/>
      </w:pPr>
      <w:r>
        <w:t>Twitter: @ukifamily</w:t>
      </w:r>
    </w:p>
    <w:p w14:paraId="6E57671F" w14:textId="77777777" w:rsidR="00A03A2C" w:rsidRDefault="00A03A2C" w:rsidP="00A03A2C">
      <w:pPr>
        <w:pStyle w:val="FMList"/>
      </w:pPr>
      <w:r>
        <w:t xml:space="preserve">Instagram: </w:t>
      </w:r>
      <w:proofErr w:type="spellStart"/>
      <w:r>
        <w:t>safamily_ministries</w:t>
      </w:r>
      <w:proofErr w:type="spellEnd"/>
    </w:p>
    <w:p w14:paraId="2A1C0EAB" w14:textId="77777777" w:rsidR="00A03A2C" w:rsidRDefault="00A03A2C" w:rsidP="00A03A2C">
      <w:r>
        <w:rPr>
          <w:noProof/>
        </w:rPr>
        <w:drawing>
          <wp:anchor distT="0" distB="0" distL="114300" distR="114300" simplePos="0" relativeHeight="251658752" behindDoc="0" locked="0" layoutInCell="1" allowOverlap="1" wp14:anchorId="36389311" wp14:editId="336ECA2B">
            <wp:simplePos x="0" y="0"/>
            <wp:positionH relativeFrom="column">
              <wp:posOffset>1221475</wp:posOffset>
            </wp:positionH>
            <wp:positionV relativeFrom="paragraph">
              <wp:posOffset>168180</wp:posOffset>
            </wp:positionV>
            <wp:extent cx="3562533" cy="1892397"/>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3562533" cy="1892397"/>
                    </a:xfrm>
                    <a:prstGeom prst="rect">
                      <a:avLst/>
                    </a:prstGeom>
                  </pic:spPr>
                </pic:pic>
              </a:graphicData>
            </a:graphic>
            <wp14:sizeRelH relativeFrom="page">
              <wp14:pctWidth>0</wp14:pctWidth>
            </wp14:sizeRelH>
            <wp14:sizeRelV relativeFrom="page">
              <wp14:pctHeight>0</wp14:pctHeight>
            </wp14:sizeRelV>
          </wp:anchor>
        </w:drawing>
      </w:r>
    </w:p>
    <w:p w14:paraId="116B7A16" w14:textId="77777777" w:rsidR="00A03A2C" w:rsidRDefault="00A03A2C" w:rsidP="00A03A2C"/>
    <w:p w14:paraId="633747CD" w14:textId="77777777" w:rsidR="00A03A2C" w:rsidRPr="00F024DA" w:rsidRDefault="00A03A2C" w:rsidP="00A03A2C"/>
    <w:p w14:paraId="5ACA6AF3" w14:textId="77777777" w:rsidR="00A03A2C" w:rsidRPr="00F024DA" w:rsidRDefault="00A03A2C" w:rsidP="00A03A2C"/>
    <w:p w14:paraId="2275C033" w14:textId="77777777" w:rsidR="00A03A2C" w:rsidRDefault="00A03A2C" w:rsidP="00A03A2C">
      <w:pPr>
        <w:pStyle w:val="Prayer"/>
      </w:pPr>
    </w:p>
    <w:p w14:paraId="1A5B28CA" w14:textId="77777777" w:rsidR="00A03A2C" w:rsidRDefault="00A03A2C" w:rsidP="004579B0">
      <w:pPr>
        <w:pStyle w:val="PrayerHeading"/>
      </w:pPr>
    </w:p>
    <w:p w14:paraId="5AC1DE37" w14:textId="77777777" w:rsidR="00B17934" w:rsidRDefault="00B17934" w:rsidP="004579B0">
      <w:pPr>
        <w:pStyle w:val="PrayerHeading"/>
      </w:pPr>
    </w:p>
    <w:p w14:paraId="186B5251" w14:textId="77777777" w:rsidR="00B17934" w:rsidRDefault="00B17934" w:rsidP="004579B0">
      <w:pPr>
        <w:pStyle w:val="PrayerHeading"/>
      </w:pPr>
    </w:p>
    <w:p w14:paraId="3B5E91B7" w14:textId="77777777" w:rsidR="00B17934" w:rsidRDefault="00B17934" w:rsidP="004579B0">
      <w:pPr>
        <w:pStyle w:val="PrayerHeading"/>
      </w:pPr>
    </w:p>
    <w:p w14:paraId="116B36F4" w14:textId="77777777" w:rsidR="00B17934" w:rsidRDefault="00B17934" w:rsidP="004579B0">
      <w:pPr>
        <w:pStyle w:val="PrayerHeading"/>
      </w:pPr>
    </w:p>
    <w:p w14:paraId="6C8FEE3F" w14:textId="77777777" w:rsidR="00B17934" w:rsidRDefault="00B17934" w:rsidP="004579B0">
      <w:pPr>
        <w:pStyle w:val="PrayerHeading"/>
      </w:pPr>
    </w:p>
    <w:p w14:paraId="71712DFD" w14:textId="77777777" w:rsidR="00C43AB6" w:rsidRDefault="00C43AB6" w:rsidP="004579B0">
      <w:pPr>
        <w:pStyle w:val="PrayerHeading"/>
      </w:pPr>
    </w:p>
    <w:p w14:paraId="3E6FE090" w14:textId="77777777" w:rsidR="00C43AB6" w:rsidRDefault="00C43AB6" w:rsidP="004579B0">
      <w:pPr>
        <w:pStyle w:val="PrayerHeading"/>
      </w:pPr>
    </w:p>
    <w:p w14:paraId="559EB297" w14:textId="4E2597D8" w:rsidR="00B17934" w:rsidRDefault="00C43AB6" w:rsidP="00C43AB6">
      <w:pPr>
        <w:pStyle w:val="Heading2"/>
      </w:pPr>
      <w:r>
        <w:t>PICTURE QUIZ ANSWERS</w:t>
      </w:r>
    </w:p>
    <w:p w14:paraId="762ACB7D" w14:textId="73471164" w:rsidR="00C43AB6" w:rsidRDefault="00C43AB6" w:rsidP="00C43AB6">
      <w:pPr>
        <w:pStyle w:val="Heading3"/>
      </w:pPr>
      <w:r>
        <w:t>Who am I?</w:t>
      </w:r>
    </w:p>
    <w:p w14:paraId="3A0594E3" w14:textId="77777777" w:rsidR="00C43AB6" w:rsidRPr="00F15561" w:rsidRDefault="00C43AB6" w:rsidP="00C43AB6">
      <w:pPr>
        <w:pStyle w:val="ListParagraph"/>
        <w:numPr>
          <w:ilvl w:val="0"/>
          <w:numId w:val="17"/>
        </w:numPr>
        <w:spacing w:line="240" w:lineRule="auto"/>
        <w:contextualSpacing/>
      </w:pPr>
      <w:r w:rsidRPr="00F15561">
        <w:t>Beetroot</w:t>
      </w:r>
    </w:p>
    <w:p w14:paraId="6A08A55A" w14:textId="77777777" w:rsidR="00C43AB6" w:rsidRDefault="00C43AB6" w:rsidP="00C43AB6">
      <w:pPr>
        <w:pStyle w:val="ListParagraph"/>
        <w:numPr>
          <w:ilvl w:val="0"/>
          <w:numId w:val="17"/>
        </w:numPr>
        <w:spacing w:line="240" w:lineRule="auto"/>
        <w:contextualSpacing/>
      </w:pPr>
      <w:r w:rsidRPr="00F15561">
        <w:t>Carrots</w:t>
      </w:r>
    </w:p>
    <w:p w14:paraId="0828A27A" w14:textId="4D9BB8AD" w:rsidR="00C43AB6" w:rsidRPr="00F15561" w:rsidRDefault="00C43AB6" w:rsidP="00C43AB6">
      <w:pPr>
        <w:pStyle w:val="ListParagraph"/>
        <w:numPr>
          <w:ilvl w:val="0"/>
          <w:numId w:val="17"/>
        </w:numPr>
        <w:spacing w:line="240" w:lineRule="auto"/>
        <w:contextualSpacing/>
      </w:pPr>
      <w:r w:rsidRPr="00F15561">
        <w:t>Garlic, onions and leeks (</w:t>
      </w:r>
      <w:r>
        <w:t>a</w:t>
      </w:r>
      <w:r w:rsidRPr="00F15561">
        <w:t>lliums)</w:t>
      </w:r>
    </w:p>
    <w:p w14:paraId="19EDE396" w14:textId="77777777" w:rsidR="00C43AB6" w:rsidRPr="00F15561" w:rsidRDefault="00C43AB6" w:rsidP="00C43AB6">
      <w:pPr>
        <w:pStyle w:val="ListParagraph"/>
        <w:numPr>
          <w:ilvl w:val="0"/>
          <w:numId w:val="17"/>
        </w:numPr>
        <w:spacing w:line="240" w:lineRule="auto"/>
        <w:contextualSpacing/>
      </w:pPr>
      <w:r w:rsidRPr="00F15561">
        <w:t>Lettuce</w:t>
      </w:r>
    </w:p>
    <w:p w14:paraId="5640C3FA" w14:textId="77777777" w:rsidR="00C43AB6" w:rsidRPr="00F15561" w:rsidRDefault="00C43AB6" w:rsidP="00C43AB6">
      <w:pPr>
        <w:pStyle w:val="ListParagraph"/>
        <w:numPr>
          <w:ilvl w:val="0"/>
          <w:numId w:val="17"/>
        </w:numPr>
        <w:spacing w:line="240" w:lineRule="auto"/>
        <w:contextualSpacing/>
      </w:pPr>
      <w:r w:rsidRPr="00F15561">
        <w:t>Tomatoes</w:t>
      </w:r>
    </w:p>
    <w:p w14:paraId="0DAB3E41" w14:textId="77777777" w:rsidR="00C43AB6" w:rsidRPr="00F15561" w:rsidRDefault="00C43AB6" w:rsidP="00C43AB6">
      <w:pPr>
        <w:pStyle w:val="ListParagraph"/>
        <w:numPr>
          <w:ilvl w:val="0"/>
          <w:numId w:val="17"/>
        </w:numPr>
        <w:spacing w:line="240" w:lineRule="auto"/>
        <w:contextualSpacing/>
      </w:pPr>
      <w:r w:rsidRPr="00F15561">
        <w:t>Bananas</w:t>
      </w:r>
    </w:p>
    <w:p w14:paraId="7D7FF91C" w14:textId="77777777" w:rsidR="00C43AB6" w:rsidRPr="00F15561" w:rsidRDefault="00C43AB6" w:rsidP="00C43AB6">
      <w:pPr>
        <w:pStyle w:val="ListParagraph"/>
        <w:numPr>
          <w:ilvl w:val="0"/>
          <w:numId w:val="17"/>
        </w:numPr>
        <w:spacing w:line="240" w:lineRule="auto"/>
        <w:contextualSpacing/>
      </w:pPr>
      <w:r w:rsidRPr="00F15561">
        <w:t>Radish</w:t>
      </w:r>
    </w:p>
    <w:p w14:paraId="31849B89" w14:textId="77777777" w:rsidR="00C43AB6" w:rsidRPr="00F15561" w:rsidRDefault="00C43AB6" w:rsidP="00C43AB6">
      <w:pPr>
        <w:pStyle w:val="ListParagraph"/>
        <w:numPr>
          <w:ilvl w:val="0"/>
          <w:numId w:val="17"/>
        </w:numPr>
        <w:spacing w:line="240" w:lineRule="auto"/>
        <w:contextualSpacing/>
      </w:pPr>
      <w:r w:rsidRPr="00F15561">
        <w:t>Eggs</w:t>
      </w:r>
    </w:p>
    <w:p w14:paraId="474FB40E" w14:textId="77777777" w:rsidR="00C43AB6" w:rsidRPr="00F15561" w:rsidRDefault="00C43AB6" w:rsidP="00C43AB6">
      <w:pPr>
        <w:pStyle w:val="ListParagraph"/>
        <w:numPr>
          <w:ilvl w:val="0"/>
          <w:numId w:val="17"/>
        </w:numPr>
        <w:spacing w:line="240" w:lineRule="auto"/>
        <w:contextualSpacing/>
      </w:pPr>
      <w:r w:rsidRPr="00F15561">
        <w:t>Banana, orange, strawberry, papaya, pomegranate, fig</w:t>
      </w:r>
    </w:p>
    <w:p w14:paraId="57BB5C65" w14:textId="77777777" w:rsidR="00C43AB6" w:rsidRPr="00F15561" w:rsidRDefault="00C43AB6" w:rsidP="00C43AB6">
      <w:pPr>
        <w:pStyle w:val="ListParagraph"/>
        <w:numPr>
          <w:ilvl w:val="0"/>
          <w:numId w:val="17"/>
        </w:numPr>
        <w:spacing w:line="240" w:lineRule="auto"/>
        <w:contextualSpacing/>
      </w:pPr>
      <w:r w:rsidRPr="00F15561">
        <w:t>Parsnip, cabbage</w:t>
      </w:r>
      <w:r>
        <w:t>,</w:t>
      </w:r>
      <w:r w:rsidRPr="00F15561">
        <w:t xml:space="preserve"> asparagus, artichoke, cauliflower, broccoli</w:t>
      </w:r>
    </w:p>
    <w:p w14:paraId="49D46A54" w14:textId="77777777" w:rsidR="00C43AB6" w:rsidRPr="00F15561" w:rsidRDefault="00C43AB6" w:rsidP="00C43AB6">
      <w:pPr>
        <w:pStyle w:val="ListParagraph"/>
        <w:numPr>
          <w:ilvl w:val="0"/>
          <w:numId w:val="0"/>
        </w:numPr>
        <w:ind w:left="720"/>
      </w:pPr>
    </w:p>
    <w:p w14:paraId="6F358F49" w14:textId="77777777" w:rsidR="00B17934" w:rsidRDefault="00B17934" w:rsidP="004579B0">
      <w:pPr>
        <w:pStyle w:val="PrayerHeading"/>
      </w:pPr>
    </w:p>
    <w:p w14:paraId="0C65EA08" w14:textId="77777777" w:rsidR="00B17934" w:rsidRDefault="00B17934" w:rsidP="004579B0">
      <w:pPr>
        <w:pStyle w:val="PrayerHeading"/>
      </w:pPr>
    </w:p>
    <w:p w14:paraId="0DAE5950" w14:textId="77777777" w:rsidR="00B17934" w:rsidRDefault="00B17934" w:rsidP="004579B0">
      <w:pPr>
        <w:pStyle w:val="PrayerHeading"/>
      </w:pPr>
    </w:p>
    <w:p w14:paraId="7B987C5E" w14:textId="77777777" w:rsidR="00B17934" w:rsidRDefault="00B17934" w:rsidP="004579B0">
      <w:pPr>
        <w:pStyle w:val="PrayerHeading"/>
      </w:pPr>
    </w:p>
    <w:p w14:paraId="1B91A769" w14:textId="77777777" w:rsidR="00B17934" w:rsidRDefault="00B17934" w:rsidP="004579B0">
      <w:pPr>
        <w:pStyle w:val="PrayerHeading"/>
      </w:pPr>
    </w:p>
    <w:p w14:paraId="157A2C5E" w14:textId="77777777" w:rsidR="00B17934" w:rsidRDefault="00B17934" w:rsidP="004579B0">
      <w:pPr>
        <w:pStyle w:val="PrayerHeading"/>
      </w:pPr>
    </w:p>
    <w:p w14:paraId="2852FEAD" w14:textId="20095989" w:rsidR="00B17934" w:rsidRDefault="007302E5" w:rsidP="007302E5">
      <w:pPr>
        <w:pStyle w:val="Heading2"/>
      </w:pPr>
      <w:r>
        <w:t>PICTURE QUIZ</w:t>
      </w:r>
    </w:p>
    <w:p w14:paraId="5F072E56" w14:textId="39AF1719" w:rsidR="007302E5" w:rsidRDefault="00C43AB6" w:rsidP="007302E5">
      <w:pPr>
        <w:pStyle w:val="Heading3"/>
      </w:pPr>
      <w:r w:rsidRPr="00F15561">
        <w:rPr>
          <w:noProof/>
        </w:rPr>
        <w:drawing>
          <wp:anchor distT="0" distB="0" distL="114300" distR="114300" simplePos="0" relativeHeight="250941952" behindDoc="0" locked="0" layoutInCell="1" allowOverlap="1" wp14:anchorId="26D3CB16" wp14:editId="2C3721B0">
            <wp:simplePos x="0" y="0"/>
            <wp:positionH relativeFrom="column">
              <wp:posOffset>0</wp:posOffset>
            </wp:positionH>
            <wp:positionV relativeFrom="paragraph">
              <wp:posOffset>140970</wp:posOffset>
            </wp:positionV>
            <wp:extent cx="873125" cy="873125"/>
            <wp:effectExtent l="0" t="0" r="0" b="0"/>
            <wp:wrapNone/>
            <wp:docPr id="722423651" name="Picture 1" descr="A box of hair dye and a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23651" name="Picture 1" descr="A box of hair dye and a brush"/>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73125" cy="873125"/>
                    </a:xfrm>
                    <a:prstGeom prst="rect">
                      <a:avLst/>
                    </a:prstGeom>
                  </pic:spPr>
                </pic:pic>
              </a:graphicData>
            </a:graphic>
            <wp14:sizeRelH relativeFrom="margin">
              <wp14:pctWidth>0</wp14:pctWidth>
            </wp14:sizeRelH>
            <wp14:sizeRelV relativeFrom="margin">
              <wp14:pctHeight>0</wp14:pctHeight>
            </wp14:sizeRelV>
          </wp:anchor>
        </w:drawing>
      </w:r>
      <w:r w:rsidR="007302E5">
        <w:t>Who am I?</w:t>
      </w:r>
    </w:p>
    <w:p w14:paraId="133A3EBF" w14:textId="77777777" w:rsidR="00C43AB6" w:rsidRPr="00C43AB6" w:rsidRDefault="00C43AB6" w:rsidP="00C43AB6"/>
    <w:p w14:paraId="10B07264" w14:textId="7770B3C4" w:rsidR="007302E5" w:rsidRDefault="007302E5" w:rsidP="00C43AB6">
      <w:pPr>
        <w:pStyle w:val="ListParagraph"/>
        <w:numPr>
          <w:ilvl w:val="0"/>
          <w:numId w:val="15"/>
        </w:numPr>
        <w:ind w:left="1800"/>
      </w:pPr>
      <w:r>
        <w:t>Years ago, the juice of this brightly coloured vegetable was used as a hair dye.</w:t>
      </w:r>
    </w:p>
    <w:p w14:paraId="1229F039" w14:textId="2BF789FA" w:rsidR="00C43AB6" w:rsidRDefault="00C43AB6" w:rsidP="00C43AB6">
      <w:pPr>
        <w:pStyle w:val="ListParagraph"/>
        <w:numPr>
          <w:ilvl w:val="0"/>
          <w:numId w:val="0"/>
        </w:numPr>
        <w:ind w:left="1800"/>
      </w:pPr>
      <w:r w:rsidRPr="00F15561">
        <w:rPr>
          <w:noProof/>
        </w:rPr>
        <w:drawing>
          <wp:anchor distT="0" distB="0" distL="114300" distR="114300" simplePos="0" relativeHeight="251075072" behindDoc="0" locked="0" layoutInCell="1" allowOverlap="1" wp14:anchorId="22306262" wp14:editId="72351FA5">
            <wp:simplePos x="0" y="0"/>
            <wp:positionH relativeFrom="column">
              <wp:posOffset>15875</wp:posOffset>
            </wp:positionH>
            <wp:positionV relativeFrom="paragraph">
              <wp:posOffset>79581</wp:posOffset>
            </wp:positionV>
            <wp:extent cx="873125" cy="873125"/>
            <wp:effectExtent l="0" t="0" r="3175" b="0"/>
            <wp:wrapNone/>
            <wp:docPr id="1640444931" name="Picture 1" descr="A blue water droplet and ri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44931" name="Picture 1" descr="A blue water droplet and ripple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73125" cy="873125"/>
                    </a:xfrm>
                    <a:prstGeom prst="rect">
                      <a:avLst/>
                    </a:prstGeom>
                  </pic:spPr>
                </pic:pic>
              </a:graphicData>
            </a:graphic>
            <wp14:sizeRelH relativeFrom="margin">
              <wp14:pctWidth>0</wp14:pctWidth>
            </wp14:sizeRelH>
            <wp14:sizeRelV relativeFrom="margin">
              <wp14:pctHeight>0</wp14:pctHeight>
            </wp14:sizeRelV>
          </wp:anchor>
        </w:drawing>
      </w:r>
    </w:p>
    <w:p w14:paraId="5C213201" w14:textId="7AA1B7F8" w:rsidR="007302E5" w:rsidRDefault="007302E5" w:rsidP="00C43AB6">
      <w:pPr>
        <w:ind w:left="360"/>
      </w:pPr>
    </w:p>
    <w:p w14:paraId="00883BBD" w14:textId="0E18BC1C" w:rsidR="007302E5" w:rsidRDefault="007302E5" w:rsidP="00C43AB6">
      <w:pPr>
        <w:pStyle w:val="ListParagraph"/>
        <w:numPr>
          <w:ilvl w:val="0"/>
          <w:numId w:val="15"/>
        </w:numPr>
        <w:ind w:left="1800"/>
      </w:pPr>
      <w:r>
        <w:t>This vegetable can be eaten raw or cooked. Despite being crunchy in texture when raw, it is made up of about 88 per cent water. They were also purple when first introduced to Europe.</w:t>
      </w:r>
    </w:p>
    <w:p w14:paraId="61481C51" w14:textId="240A174B" w:rsidR="00C43AB6" w:rsidRDefault="00C43AB6" w:rsidP="00C43AB6">
      <w:pPr>
        <w:pStyle w:val="ListParagraph"/>
        <w:numPr>
          <w:ilvl w:val="0"/>
          <w:numId w:val="0"/>
        </w:numPr>
        <w:ind w:left="1800"/>
      </w:pPr>
      <w:r w:rsidRPr="00F15561">
        <w:rPr>
          <w:noProof/>
        </w:rPr>
        <w:drawing>
          <wp:anchor distT="0" distB="0" distL="114300" distR="114300" simplePos="0" relativeHeight="251214336" behindDoc="0" locked="0" layoutInCell="1" allowOverlap="1" wp14:anchorId="353F2097" wp14:editId="6560482C">
            <wp:simplePos x="0" y="0"/>
            <wp:positionH relativeFrom="column">
              <wp:posOffset>48895</wp:posOffset>
            </wp:positionH>
            <wp:positionV relativeFrom="paragraph">
              <wp:posOffset>95885</wp:posOffset>
            </wp:positionV>
            <wp:extent cx="873125" cy="873125"/>
            <wp:effectExtent l="0" t="0" r="3175" b="0"/>
            <wp:wrapNone/>
            <wp:docPr id="465495370" name="Picture 1" descr="A cat and dog sitt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95370" name="Picture 1" descr="A cat and dog sitting togethe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73125" cy="873125"/>
                    </a:xfrm>
                    <a:prstGeom prst="rect">
                      <a:avLst/>
                    </a:prstGeom>
                  </pic:spPr>
                </pic:pic>
              </a:graphicData>
            </a:graphic>
            <wp14:sizeRelH relativeFrom="margin">
              <wp14:pctWidth>0</wp14:pctWidth>
            </wp14:sizeRelH>
            <wp14:sizeRelV relativeFrom="margin">
              <wp14:pctHeight>0</wp14:pctHeight>
            </wp14:sizeRelV>
          </wp:anchor>
        </w:drawing>
      </w:r>
    </w:p>
    <w:p w14:paraId="0568804E" w14:textId="45003D90" w:rsidR="007302E5" w:rsidRDefault="007302E5" w:rsidP="00C43AB6">
      <w:pPr>
        <w:ind w:left="360"/>
      </w:pPr>
    </w:p>
    <w:p w14:paraId="150EDE1F" w14:textId="3273E2DD" w:rsidR="007302E5" w:rsidRDefault="007302E5" w:rsidP="00C43AB6">
      <w:pPr>
        <w:pStyle w:val="ListParagraph"/>
        <w:numPr>
          <w:ilvl w:val="0"/>
          <w:numId w:val="15"/>
        </w:numPr>
        <w:ind w:left="1800"/>
      </w:pPr>
      <w:r>
        <w:t>These vegetables are toxic to dogs, cats and other animals when eaten, so take extra care when using them.</w:t>
      </w:r>
    </w:p>
    <w:p w14:paraId="2AA6EB84" w14:textId="22D2F79A" w:rsidR="00C43AB6" w:rsidRDefault="00C43AB6" w:rsidP="00C43AB6">
      <w:pPr>
        <w:pStyle w:val="ListParagraph"/>
        <w:numPr>
          <w:ilvl w:val="0"/>
          <w:numId w:val="0"/>
        </w:numPr>
        <w:ind w:left="1800"/>
      </w:pPr>
      <w:r w:rsidRPr="00F15561">
        <w:rPr>
          <w:noProof/>
        </w:rPr>
        <w:drawing>
          <wp:anchor distT="0" distB="0" distL="114300" distR="114300" simplePos="0" relativeHeight="251357696" behindDoc="0" locked="0" layoutInCell="1" allowOverlap="1" wp14:anchorId="03F534BD" wp14:editId="1657C13B">
            <wp:simplePos x="0" y="0"/>
            <wp:positionH relativeFrom="column">
              <wp:posOffset>24130</wp:posOffset>
            </wp:positionH>
            <wp:positionV relativeFrom="paragraph">
              <wp:posOffset>60531</wp:posOffset>
            </wp:positionV>
            <wp:extent cx="873125" cy="873125"/>
            <wp:effectExtent l="0" t="0" r="0" b="0"/>
            <wp:wrapNone/>
            <wp:docPr id="562097623" name="Picture 1" descr="A yellow flower with pe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97623" name="Picture 1" descr="A yellow flower with petal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73125" cy="873125"/>
                    </a:xfrm>
                    <a:prstGeom prst="rect">
                      <a:avLst/>
                    </a:prstGeom>
                  </pic:spPr>
                </pic:pic>
              </a:graphicData>
            </a:graphic>
            <wp14:sizeRelH relativeFrom="margin">
              <wp14:pctWidth>0</wp14:pctWidth>
            </wp14:sizeRelH>
            <wp14:sizeRelV relativeFrom="margin">
              <wp14:pctHeight>0</wp14:pctHeight>
            </wp14:sizeRelV>
          </wp:anchor>
        </w:drawing>
      </w:r>
    </w:p>
    <w:p w14:paraId="766C098F" w14:textId="1DFB3AC2" w:rsidR="007302E5" w:rsidRDefault="007302E5" w:rsidP="00C43AB6">
      <w:pPr>
        <w:ind w:left="360"/>
      </w:pPr>
    </w:p>
    <w:p w14:paraId="29B799A9" w14:textId="45A7D403" w:rsidR="007302E5" w:rsidRDefault="007302E5" w:rsidP="00C43AB6">
      <w:pPr>
        <w:pStyle w:val="ListParagraph"/>
        <w:numPr>
          <w:ilvl w:val="0"/>
          <w:numId w:val="15"/>
        </w:numPr>
        <w:ind w:left="1800"/>
      </w:pPr>
      <w:r>
        <w:t xml:space="preserve">This salad item is </w:t>
      </w:r>
      <w:proofErr w:type="gramStart"/>
      <w:r>
        <w:t>actually a</w:t>
      </w:r>
      <w:proofErr w:type="gramEnd"/>
      <w:r>
        <w:t xml:space="preserve"> member of the sunflower family.</w:t>
      </w:r>
    </w:p>
    <w:p w14:paraId="582C2370" w14:textId="527D404B" w:rsidR="00C43AB6" w:rsidRDefault="00C43AB6" w:rsidP="00C43AB6">
      <w:pPr>
        <w:pStyle w:val="ListParagraph"/>
        <w:numPr>
          <w:ilvl w:val="0"/>
          <w:numId w:val="0"/>
        </w:numPr>
        <w:ind w:left="1800"/>
      </w:pPr>
      <w:r w:rsidRPr="00F15561">
        <w:rPr>
          <w:noProof/>
        </w:rPr>
        <w:drawing>
          <wp:anchor distT="0" distB="0" distL="114300" distR="114300" simplePos="0" relativeHeight="251493888" behindDoc="0" locked="0" layoutInCell="1" allowOverlap="1" wp14:anchorId="7CB62A2E" wp14:editId="0E134498">
            <wp:simplePos x="0" y="0"/>
            <wp:positionH relativeFrom="column">
              <wp:posOffset>24130</wp:posOffset>
            </wp:positionH>
            <wp:positionV relativeFrom="paragraph">
              <wp:posOffset>183086</wp:posOffset>
            </wp:positionV>
            <wp:extent cx="873125" cy="873125"/>
            <wp:effectExtent l="0" t="0" r="0" b="0"/>
            <wp:wrapNone/>
            <wp:docPr id="1538441211" name="Picture 1" descr="A bowl of fruit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41211" name="Picture 1" descr="A bowl of fruit on a black backgroun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73125" cy="873125"/>
                    </a:xfrm>
                    <a:prstGeom prst="rect">
                      <a:avLst/>
                    </a:prstGeom>
                  </pic:spPr>
                </pic:pic>
              </a:graphicData>
            </a:graphic>
            <wp14:sizeRelH relativeFrom="margin">
              <wp14:pctWidth>0</wp14:pctWidth>
            </wp14:sizeRelH>
            <wp14:sizeRelV relativeFrom="margin">
              <wp14:pctHeight>0</wp14:pctHeight>
            </wp14:sizeRelV>
          </wp:anchor>
        </w:drawing>
      </w:r>
    </w:p>
    <w:p w14:paraId="038EA4DE" w14:textId="353AA467" w:rsidR="007302E5" w:rsidRDefault="007302E5" w:rsidP="00C43AB6">
      <w:pPr>
        <w:ind w:left="360"/>
      </w:pPr>
    </w:p>
    <w:p w14:paraId="12577C2B" w14:textId="648303BF" w:rsidR="007302E5" w:rsidRDefault="007302E5" w:rsidP="00C43AB6">
      <w:pPr>
        <w:pStyle w:val="ListParagraph"/>
        <w:numPr>
          <w:ilvl w:val="0"/>
          <w:numId w:val="15"/>
        </w:numPr>
        <w:ind w:left="1800"/>
      </w:pPr>
      <w:r>
        <w:t xml:space="preserve">These are technically </w:t>
      </w:r>
      <w:proofErr w:type="gramStart"/>
      <w:r>
        <w:t>a</w:t>
      </w:r>
      <w:proofErr w:type="gramEnd"/>
      <w:r>
        <w:t xml:space="preserve"> fruit, but you wouldn’t have them in a fruit salad.</w:t>
      </w:r>
    </w:p>
    <w:p w14:paraId="414334D8" w14:textId="7D13FBB0" w:rsidR="007302E5" w:rsidRDefault="00C43AB6" w:rsidP="00C43AB6">
      <w:pPr>
        <w:ind w:left="360"/>
      </w:pPr>
      <w:r w:rsidRPr="00F15561">
        <w:rPr>
          <w:noProof/>
        </w:rPr>
        <w:drawing>
          <wp:anchor distT="0" distB="0" distL="114300" distR="114300" simplePos="0" relativeHeight="251497984" behindDoc="0" locked="0" layoutInCell="1" allowOverlap="1" wp14:anchorId="090C0503" wp14:editId="46DE28AF">
            <wp:simplePos x="0" y="0"/>
            <wp:positionH relativeFrom="column">
              <wp:posOffset>48895</wp:posOffset>
            </wp:positionH>
            <wp:positionV relativeFrom="paragraph">
              <wp:posOffset>171656</wp:posOffset>
            </wp:positionV>
            <wp:extent cx="873125" cy="873125"/>
            <wp:effectExtent l="0" t="0" r="0" b="0"/>
            <wp:wrapNone/>
            <wp:docPr id="476400132" name="Picture 1" descr="A yellow smiley face with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00132" name="Picture 1" descr="A yellow smiley face with black backgroun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73125" cy="873125"/>
                    </a:xfrm>
                    <a:prstGeom prst="rect">
                      <a:avLst/>
                    </a:prstGeom>
                  </pic:spPr>
                </pic:pic>
              </a:graphicData>
            </a:graphic>
            <wp14:sizeRelH relativeFrom="margin">
              <wp14:pctWidth>0</wp14:pctWidth>
            </wp14:sizeRelH>
            <wp14:sizeRelV relativeFrom="margin">
              <wp14:pctHeight>0</wp14:pctHeight>
            </wp14:sizeRelV>
          </wp:anchor>
        </w:drawing>
      </w:r>
    </w:p>
    <w:p w14:paraId="4A4F174A" w14:textId="60822D62" w:rsidR="007302E5" w:rsidRDefault="007302E5" w:rsidP="00C43AB6">
      <w:pPr>
        <w:ind w:left="360"/>
      </w:pPr>
    </w:p>
    <w:p w14:paraId="573D3D09" w14:textId="75E05D53" w:rsidR="007302E5" w:rsidRDefault="007302E5" w:rsidP="00C43AB6">
      <w:pPr>
        <w:pStyle w:val="ListParagraph"/>
        <w:numPr>
          <w:ilvl w:val="0"/>
          <w:numId w:val="15"/>
        </w:numPr>
        <w:ind w:left="1800"/>
      </w:pPr>
      <w:r>
        <w:t>This fruit is high in Vitamin B6 which helps produce happy hormones (dopamine and serotonin). In other words, they make you happy!</w:t>
      </w:r>
    </w:p>
    <w:p w14:paraId="7BE1F711" w14:textId="3B692E0B" w:rsidR="00C43AB6" w:rsidRDefault="00C43AB6" w:rsidP="00C43AB6">
      <w:pPr>
        <w:pStyle w:val="ListParagraph"/>
        <w:numPr>
          <w:ilvl w:val="0"/>
          <w:numId w:val="0"/>
        </w:numPr>
        <w:ind w:left="1800"/>
      </w:pPr>
      <w:r w:rsidRPr="00F15561">
        <w:rPr>
          <w:noProof/>
        </w:rPr>
        <w:drawing>
          <wp:anchor distT="0" distB="0" distL="114300" distR="114300" simplePos="0" relativeHeight="251506176" behindDoc="0" locked="0" layoutInCell="1" allowOverlap="1" wp14:anchorId="19CAAF09" wp14:editId="33F88C37">
            <wp:simplePos x="0" y="0"/>
            <wp:positionH relativeFrom="column">
              <wp:posOffset>41275</wp:posOffset>
            </wp:positionH>
            <wp:positionV relativeFrom="paragraph">
              <wp:posOffset>89106</wp:posOffset>
            </wp:positionV>
            <wp:extent cx="873125" cy="873125"/>
            <wp:effectExtent l="0" t="0" r="0" b="0"/>
            <wp:wrapNone/>
            <wp:docPr id="1750307307" name="Picture 1" descr="A pyramids with palm trees and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07307" name="Picture 1" descr="A pyramids with palm trees and su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73125" cy="873125"/>
                    </a:xfrm>
                    <a:prstGeom prst="rect">
                      <a:avLst/>
                    </a:prstGeom>
                  </pic:spPr>
                </pic:pic>
              </a:graphicData>
            </a:graphic>
            <wp14:sizeRelH relativeFrom="margin">
              <wp14:pctWidth>0</wp14:pctWidth>
            </wp14:sizeRelH>
            <wp14:sizeRelV relativeFrom="margin">
              <wp14:pctHeight>0</wp14:pctHeight>
            </wp14:sizeRelV>
          </wp:anchor>
        </w:drawing>
      </w:r>
    </w:p>
    <w:p w14:paraId="635B633A" w14:textId="0B83FB42" w:rsidR="007302E5" w:rsidRDefault="007302E5" w:rsidP="00C43AB6">
      <w:pPr>
        <w:ind w:left="360"/>
      </w:pPr>
    </w:p>
    <w:p w14:paraId="43FA838F" w14:textId="2E3687FB" w:rsidR="007302E5" w:rsidRDefault="007302E5" w:rsidP="00C43AB6">
      <w:pPr>
        <w:pStyle w:val="ListParagraph"/>
        <w:numPr>
          <w:ilvl w:val="0"/>
          <w:numId w:val="15"/>
        </w:numPr>
        <w:ind w:left="1800"/>
      </w:pPr>
      <w:r>
        <w:t xml:space="preserve">This peppery vegetable was used as part of the wages for the Ancient Egyptian workers who built the pyramids – along with onions and garlic. </w:t>
      </w:r>
    </w:p>
    <w:p w14:paraId="7C95D678" w14:textId="0BEF4BF4" w:rsidR="007302E5" w:rsidRDefault="00C43AB6" w:rsidP="00C43AB6">
      <w:pPr>
        <w:ind w:left="360"/>
      </w:pPr>
      <w:r w:rsidRPr="00F15561">
        <w:rPr>
          <w:noProof/>
        </w:rPr>
        <w:drawing>
          <wp:anchor distT="0" distB="0" distL="114300" distR="114300" simplePos="0" relativeHeight="251518464" behindDoc="0" locked="0" layoutInCell="1" allowOverlap="1" wp14:anchorId="7DF13F8C" wp14:editId="4FAF7077">
            <wp:simplePos x="0" y="0"/>
            <wp:positionH relativeFrom="column">
              <wp:posOffset>0</wp:posOffset>
            </wp:positionH>
            <wp:positionV relativeFrom="paragraph">
              <wp:posOffset>122349</wp:posOffset>
            </wp:positionV>
            <wp:extent cx="873125" cy="873125"/>
            <wp:effectExtent l="0" t="0" r="0" b="0"/>
            <wp:wrapNone/>
            <wp:docPr id="401312137" name="Picture 1" descr="A bowl of water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12137" name="Picture 1" descr="A bowl of water on a black backgroun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73125" cy="873125"/>
                    </a:xfrm>
                    <a:prstGeom prst="rect">
                      <a:avLst/>
                    </a:prstGeom>
                  </pic:spPr>
                </pic:pic>
              </a:graphicData>
            </a:graphic>
            <wp14:sizeRelH relativeFrom="margin">
              <wp14:pctWidth>0</wp14:pctWidth>
            </wp14:sizeRelH>
            <wp14:sizeRelV relativeFrom="margin">
              <wp14:pctHeight>0</wp14:pctHeight>
            </wp14:sizeRelV>
          </wp:anchor>
        </w:drawing>
      </w:r>
    </w:p>
    <w:p w14:paraId="4AA36011" w14:textId="7FF24288" w:rsidR="00C43AB6" w:rsidRDefault="00C43AB6" w:rsidP="00C43AB6">
      <w:pPr>
        <w:ind w:left="360"/>
      </w:pPr>
    </w:p>
    <w:p w14:paraId="1B51AB6A" w14:textId="3A5237CC" w:rsidR="007302E5" w:rsidRDefault="007302E5" w:rsidP="00C43AB6">
      <w:pPr>
        <w:pStyle w:val="ListParagraph"/>
        <w:numPr>
          <w:ilvl w:val="0"/>
          <w:numId w:val="15"/>
        </w:numPr>
        <w:ind w:left="1800"/>
      </w:pPr>
      <w:r>
        <w:t>To see if this food is fresh, place it in cold water. If it floats, then it is rotten. If it stands on one end, eat it soon. If it sinks, eat and enjoy!</w:t>
      </w:r>
    </w:p>
    <w:p w14:paraId="2729B1B0" w14:textId="29EBC227" w:rsidR="007302E5" w:rsidRDefault="007302E5" w:rsidP="00C43AB6">
      <w:pPr>
        <w:ind w:left="360"/>
      </w:pPr>
    </w:p>
    <w:p w14:paraId="0B6F67F6" w14:textId="77777777" w:rsidR="00C43AB6" w:rsidRDefault="00C43AB6" w:rsidP="00C43AB6">
      <w:pPr>
        <w:ind w:left="360"/>
      </w:pPr>
    </w:p>
    <w:p w14:paraId="6B591065" w14:textId="77777777" w:rsidR="00C43AB6" w:rsidRDefault="00C43AB6" w:rsidP="00C43AB6">
      <w:pPr>
        <w:ind w:left="360"/>
      </w:pPr>
    </w:p>
    <w:p w14:paraId="19B59E03" w14:textId="77777777" w:rsidR="00C43AB6" w:rsidRDefault="00C43AB6" w:rsidP="00C43AB6">
      <w:pPr>
        <w:ind w:left="360"/>
      </w:pPr>
    </w:p>
    <w:p w14:paraId="0BCEF134" w14:textId="77777777" w:rsidR="00C43AB6" w:rsidRDefault="00C43AB6" w:rsidP="00C43AB6">
      <w:pPr>
        <w:ind w:left="360"/>
      </w:pPr>
    </w:p>
    <w:p w14:paraId="574756BA" w14:textId="77777777" w:rsidR="00C43AB6" w:rsidRDefault="00C43AB6" w:rsidP="00C43AB6">
      <w:pPr>
        <w:ind w:left="360"/>
      </w:pPr>
    </w:p>
    <w:p w14:paraId="61065B7E" w14:textId="77777777" w:rsidR="00C43AB6" w:rsidRDefault="00C43AB6" w:rsidP="00C43AB6">
      <w:pPr>
        <w:ind w:left="360"/>
      </w:pPr>
    </w:p>
    <w:p w14:paraId="6A7B1593" w14:textId="454DDBE5" w:rsidR="007302E5" w:rsidRDefault="007302E5" w:rsidP="00C43AB6">
      <w:pPr>
        <w:pStyle w:val="ListParagraph"/>
        <w:numPr>
          <w:ilvl w:val="0"/>
          <w:numId w:val="15"/>
        </w:numPr>
        <w:ind w:left="1800"/>
      </w:pPr>
      <w:r>
        <w:t>Name these fruits.</w:t>
      </w:r>
    </w:p>
    <w:p w14:paraId="53CF108E" w14:textId="1671537D" w:rsidR="00C43AB6" w:rsidRDefault="005D14BA" w:rsidP="005D14BA">
      <w:pPr>
        <w:pStyle w:val="ListParagraph"/>
        <w:numPr>
          <w:ilvl w:val="0"/>
          <w:numId w:val="15"/>
        </w:numPr>
      </w:pPr>
      <w:r w:rsidRPr="005D14BA">
        <w:t>Close-up of a</w:t>
      </w:r>
      <w:r w:rsidR="00C43AB6" w:rsidRPr="00F15561">
        <w:rPr>
          <w:noProof/>
        </w:rPr>
        <w:drawing>
          <wp:anchor distT="0" distB="0" distL="114300" distR="114300" simplePos="0" relativeHeight="251865600" behindDoc="0" locked="0" layoutInCell="1" allowOverlap="1" wp14:anchorId="3B9B4141" wp14:editId="3B6D947B">
            <wp:simplePos x="0" y="0"/>
            <wp:positionH relativeFrom="column">
              <wp:posOffset>4029075</wp:posOffset>
            </wp:positionH>
            <wp:positionV relativeFrom="paragraph">
              <wp:posOffset>12700</wp:posOffset>
            </wp:positionV>
            <wp:extent cx="1403985" cy="1403985"/>
            <wp:effectExtent l="0" t="0" r="0" b="0"/>
            <wp:wrapNone/>
            <wp:docPr id="1520688745" name="Picture 1" descr="Close-up of a straw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88745" name="Picture 1" descr="Close-up of a strawberry"/>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03985" cy="1403985"/>
                    </a:xfrm>
                    <a:prstGeom prst="rect">
                      <a:avLst/>
                    </a:prstGeom>
                  </pic:spPr>
                </pic:pic>
              </a:graphicData>
            </a:graphic>
            <wp14:sizeRelH relativeFrom="margin">
              <wp14:pctWidth>0</wp14:pctWidth>
            </wp14:sizeRelH>
            <wp14:sizeRelV relativeFrom="margin">
              <wp14:pctHeight>0</wp14:pctHeight>
            </wp14:sizeRelV>
          </wp:anchor>
        </w:drawing>
      </w:r>
      <w:r w:rsidR="00C43AB6" w:rsidRPr="00F15561">
        <w:rPr>
          <w:noProof/>
        </w:rPr>
        <w:drawing>
          <wp:anchor distT="0" distB="0" distL="114300" distR="114300" simplePos="0" relativeHeight="251749888" behindDoc="0" locked="0" layoutInCell="1" allowOverlap="1" wp14:anchorId="5C646C1C" wp14:editId="6180FAA5">
            <wp:simplePos x="0" y="0"/>
            <wp:positionH relativeFrom="column">
              <wp:posOffset>2241550</wp:posOffset>
            </wp:positionH>
            <wp:positionV relativeFrom="paragraph">
              <wp:posOffset>29210</wp:posOffset>
            </wp:positionV>
            <wp:extent cx="1403985" cy="1403985"/>
            <wp:effectExtent l="0" t="0" r="0" b="0"/>
            <wp:wrapNone/>
            <wp:docPr id="8434493" name="Picture 1" descr="Close-up of an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493" name="Picture 1" descr="Close-up of an orang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3985" cy="1403985"/>
                    </a:xfrm>
                    <a:prstGeom prst="rect">
                      <a:avLst/>
                    </a:prstGeom>
                  </pic:spPr>
                </pic:pic>
              </a:graphicData>
            </a:graphic>
            <wp14:sizeRelH relativeFrom="margin">
              <wp14:pctWidth>0</wp14:pctWidth>
            </wp14:sizeRelH>
            <wp14:sizeRelV relativeFrom="margin">
              <wp14:pctHeight>0</wp14:pctHeight>
            </wp14:sizeRelV>
          </wp:anchor>
        </w:drawing>
      </w:r>
      <w:r w:rsidR="00C43AB6" w:rsidRPr="00F15561">
        <w:rPr>
          <w:noProof/>
        </w:rPr>
        <w:drawing>
          <wp:anchor distT="0" distB="0" distL="114300" distR="114300" simplePos="0" relativeHeight="251634176" behindDoc="0" locked="0" layoutInCell="1" allowOverlap="1" wp14:anchorId="001C8F61" wp14:editId="701FD058">
            <wp:simplePos x="0" y="0"/>
            <wp:positionH relativeFrom="column">
              <wp:posOffset>469900</wp:posOffset>
            </wp:positionH>
            <wp:positionV relativeFrom="paragraph">
              <wp:posOffset>20955</wp:posOffset>
            </wp:positionV>
            <wp:extent cx="1403985" cy="1403985"/>
            <wp:effectExtent l="0" t="0" r="0" b="0"/>
            <wp:wrapNone/>
            <wp:docPr id="626582106" name="Picture 1" descr="Close-up of a ba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2106" name="Picture 1" descr="Close-up of a banana"/>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3985" cy="1403985"/>
                    </a:xfrm>
                    <a:prstGeom prst="rect">
                      <a:avLst/>
                    </a:prstGeom>
                  </pic:spPr>
                </pic:pic>
              </a:graphicData>
            </a:graphic>
            <wp14:sizeRelH relativeFrom="margin">
              <wp14:pctWidth>0</wp14:pctWidth>
            </wp14:sizeRelH>
            <wp14:sizeRelV relativeFrom="margin">
              <wp14:pctHeight>0</wp14:pctHeight>
            </wp14:sizeRelV>
          </wp:anchor>
        </w:drawing>
      </w:r>
      <w:r w:rsidR="00C43AB6" w:rsidRPr="00F15561">
        <w:rPr>
          <w:noProof/>
        </w:rPr>
        <w:drawing>
          <wp:anchor distT="0" distB="0" distL="114300" distR="114300" simplePos="0" relativeHeight="252300800" behindDoc="0" locked="0" layoutInCell="1" allowOverlap="1" wp14:anchorId="1B3F7229" wp14:editId="7EAACD32">
            <wp:simplePos x="0" y="0"/>
            <wp:positionH relativeFrom="column">
              <wp:posOffset>4037330</wp:posOffset>
            </wp:positionH>
            <wp:positionV relativeFrom="paragraph">
              <wp:posOffset>1607820</wp:posOffset>
            </wp:positionV>
            <wp:extent cx="1403985" cy="1403985"/>
            <wp:effectExtent l="0" t="0" r="0" b="0"/>
            <wp:wrapNone/>
            <wp:docPr id="1867982597" name="Picture 1" descr="Close-up of a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82597" name="Picture 1" descr="Close-up of a fi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3985" cy="1403985"/>
                    </a:xfrm>
                    <a:prstGeom prst="rect">
                      <a:avLst/>
                    </a:prstGeom>
                  </pic:spPr>
                </pic:pic>
              </a:graphicData>
            </a:graphic>
            <wp14:sizeRelH relativeFrom="margin">
              <wp14:pctWidth>0</wp14:pctWidth>
            </wp14:sizeRelH>
            <wp14:sizeRelV relativeFrom="margin">
              <wp14:pctHeight>0</wp14:pctHeight>
            </wp14:sizeRelV>
          </wp:anchor>
        </w:drawing>
      </w:r>
      <w:r w:rsidR="00C43AB6" w:rsidRPr="00F15561">
        <w:rPr>
          <w:noProof/>
        </w:rPr>
        <w:drawing>
          <wp:anchor distT="0" distB="0" distL="114300" distR="114300" simplePos="0" relativeHeight="252172800" behindDoc="0" locked="0" layoutInCell="1" allowOverlap="1" wp14:anchorId="1DDECA06" wp14:editId="2B1798EE">
            <wp:simplePos x="0" y="0"/>
            <wp:positionH relativeFrom="column">
              <wp:posOffset>2249805</wp:posOffset>
            </wp:positionH>
            <wp:positionV relativeFrom="paragraph">
              <wp:posOffset>1624330</wp:posOffset>
            </wp:positionV>
            <wp:extent cx="1403985" cy="1403985"/>
            <wp:effectExtent l="0" t="0" r="0" b="0"/>
            <wp:wrapNone/>
            <wp:docPr id="1592000176" name="Picture 1" descr="Close-up of a pomegra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00176" name="Picture 1" descr="Close-up of a pomegranat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03985" cy="1403985"/>
                    </a:xfrm>
                    <a:prstGeom prst="rect">
                      <a:avLst/>
                    </a:prstGeom>
                  </pic:spPr>
                </pic:pic>
              </a:graphicData>
            </a:graphic>
            <wp14:sizeRelH relativeFrom="margin">
              <wp14:pctWidth>0</wp14:pctWidth>
            </wp14:sizeRelH>
            <wp14:sizeRelV relativeFrom="margin">
              <wp14:pctHeight>0</wp14:pctHeight>
            </wp14:sizeRelV>
          </wp:anchor>
        </w:drawing>
      </w:r>
      <w:r w:rsidR="00C43AB6" w:rsidRPr="00F15561">
        <w:rPr>
          <w:noProof/>
        </w:rPr>
        <w:drawing>
          <wp:anchor distT="0" distB="0" distL="114300" distR="114300" simplePos="0" relativeHeight="251888128" behindDoc="0" locked="0" layoutInCell="1" allowOverlap="1" wp14:anchorId="3455DDB5" wp14:editId="686CBAD4">
            <wp:simplePos x="0" y="0"/>
            <wp:positionH relativeFrom="column">
              <wp:posOffset>478155</wp:posOffset>
            </wp:positionH>
            <wp:positionV relativeFrom="paragraph">
              <wp:posOffset>3881755</wp:posOffset>
            </wp:positionV>
            <wp:extent cx="1403985" cy="1403985"/>
            <wp:effectExtent l="0" t="0" r="0" b="0"/>
            <wp:wrapNone/>
            <wp:docPr id="552668340" name="Picture 1" descr="Close-up of a parsn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68340" name="Picture 1" descr="Close-up of a parsni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03985" cy="1403985"/>
                    </a:xfrm>
                    <a:prstGeom prst="rect">
                      <a:avLst/>
                    </a:prstGeom>
                  </pic:spPr>
                </pic:pic>
              </a:graphicData>
            </a:graphic>
            <wp14:sizeRelH relativeFrom="margin">
              <wp14:pctWidth>0</wp14:pctWidth>
            </wp14:sizeRelH>
            <wp14:sizeRelV relativeFrom="margin">
              <wp14:pctHeight>0</wp14:pctHeight>
            </wp14:sizeRelV>
          </wp:anchor>
        </w:drawing>
      </w:r>
      <w:r w:rsidR="00C43AB6" w:rsidRPr="00F15561">
        <w:rPr>
          <w:noProof/>
        </w:rPr>
        <w:drawing>
          <wp:anchor distT="0" distB="0" distL="114300" distR="114300" simplePos="0" relativeHeight="251909632" behindDoc="0" locked="0" layoutInCell="1" allowOverlap="1" wp14:anchorId="431C1675" wp14:editId="60EF2D83">
            <wp:simplePos x="0" y="0"/>
            <wp:positionH relativeFrom="column">
              <wp:posOffset>2249805</wp:posOffset>
            </wp:positionH>
            <wp:positionV relativeFrom="paragraph">
              <wp:posOffset>3881755</wp:posOffset>
            </wp:positionV>
            <wp:extent cx="1403985" cy="1403985"/>
            <wp:effectExtent l="0" t="0" r="0" b="0"/>
            <wp:wrapNone/>
            <wp:docPr id="328705676" name="Picture 1" descr="Close-up of a cab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05676" name="Picture 1" descr="Close-up of a cabbag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03985" cy="1403985"/>
                    </a:xfrm>
                    <a:prstGeom prst="rect">
                      <a:avLst/>
                    </a:prstGeom>
                  </pic:spPr>
                </pic:pic>
              </a:graphicData>
            </a:graphic>
            <wp14:sizeRelH relativeFrom="margin">
              <wp14:pctWidth>0</wp14:pctWidth>
            </wp14:sizeRelH>
            <wp14:sizeRelV relativeFrom="margin">
              <wp14:pctHeight>0</wp14:pctHeight>
            </wp14:sizeRelV>
          </wp:anchor>
        </w:drawing>
      </w:r>
      <w:r w:rsidR="00C43AB6" w:rsidRPr="00F15561">
        <w:rPr>
          <w:noProof/>
        </w:rPr>
        <w:drawing>
          <wp:anchor distT="0" distB="0" distL="114300" distR="114300" simplePos="0" relativeHeight="251933184" behindDoc="0" locked="0" layoutInCell="1" allowOverlap="1" wp14:anchorId="4C4620CF" wp14:editId="6F11BDC6">
            <wp:simplePos x="0" y="0"/>
            <wp:positionH relativeFrom="column">
              <wp:posOffset>4037330</wp:posOffset>
            </wp:positionH>
            <wp:positionV relativeFrom="paragraph">
              <wp:posOffset>3865245</wp:posOffset>
            </wp:positionV>
            <wp:extent cx="1403985" cy="1403985"/>
            <wp:effectExtent l="0" t="0" r="0" b="0"/>
            <wp:wrapNone/>
            <wp:docPr id="603785644" name="Picture 1" descr="Close-up of aspara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85644" name="Picture 1" descr="Close-up of asparagu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03985" cy="1403985"/>
                    </a:xfrm>
                    <a:prstGeom prst="rect">
                      <a:avLst/>
                    </a:prstGeom>
                  </pic:spPr>
                </pic:pic>
              </a:graphicData>
            </a:graphic>
            <wp14:sizeRelH relativeFrom="margin">
              <wp14:pctWidth>0</wp14:pctWidth>
            </wp14:sizeRelH>
            <wp14:sizeRelV relativeFrom="margin">
              <wp14:pctHeight>0</wp14:pctHeight>
            </wp14:sizeRelV>
          </wp:anchor>
        </w:drawing>
      </w:r>
      <w:r w:rsidR="00C43AB6" w:rsidRPr="00F15561">
        <w:rPr>
          <w:noProof/>
        </w:rPr>
        <w:drawing>
          <wp:anchor distT="0" distB="0" distL="114300" distR="114300" simplePos="0" relativeHeight="252440064" behindDoc="0" locked="0" layoutInCell="1" allowOverlap="1" wp14:anchorId="1BF4DA7B" wp14:editId="0CC9A411">
            <wp:simplePos x="0" y="0"/>
            <wp:positionH relativeFrom="column">
              <wp:posOffset>2263775</wp:posOffset>
            </wp:positionH>
            <wp:positionV relativeFrom="paragraph">
              <wp:posOffset>5614670</wp:posOffset>
            </wp:positionV>
            <wp:extent cx="1403985" cy="1403985"/>
            <wp:effectExtent l="0" t="0" r="0" b="0"/>
            <wp:wrapNone/>
            <wp:docPr id="195838209" name="Picture 1" descr="Close-up of a cauli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8209" name="Picture 1" descr="Close-up of a cauliflowe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03985" cy="1403985"/>
                    </a:xfrm>
                    <a:prstGeom prst="rect">
                      <a:avLst/>
                    </a:prstGeom>
                  </pic:spPr>
                </pic:pic>
              </a:graphicData>
            </a:graphic>
            <wp14:sizeRelH relativeFrom="margin">
              <wp14:pctWidth>0</wp14:pctWidth>
            </wp14:sizeRelH>
            <wp14:sizeRelV relativeFrom="margin">
              <wp14:pctHeight>0</wp14:pctHeight>
            </wp14:sizeRelV>
          </wp:anchor>
        </w:drawing>
      </w:r>
      <w:r w:rsidR="00C43AB6" w:rsidRPr="00F15561">
        <w:rPr>
          <w:noProof/>
        </w:rPr>
        <w:drawing>
          <wp:anchor distT="0" distB="0" distL="114300" distR="114300" simplePos="0" relativeHeight="252370432" behindDoc="0" locked="0" layoutInCell="1" allowOverlap="1" wp14:anchorId="079C2113" wp14:editId="4F17FBC2">
            <wp:simplePos x="0" y="0"/>
            <wp:positionH relativeFrom="column">
              <wp:posOffset>500380</wp:posOffset>
            </wp:positionH>
            <wp:positionV relativeFrom="paragraph">
              <wp:posOffset>5606415</wp:posOffset>
            </wp:positionV>
            <wp:extent cx="1403985" cy="1403985"/>
            <wp:effectExtent l="0" t="0" r="0" b="0"/>
            <wp:wrapNone/>
            <wp:docPr id="399505004" name="Picture 1" descr="Close-up of an artich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05004" name="Picture 1" descr="Close-up of an artichok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03985" cy="1403985"/>
                    </a:xfrm>
                    <a:prstGeom prst="rect">
                      <a:avLst/>
                    </a:prstGeom>
                  </pic:spPr>
                </pic:pic>
              </a:graphicData>
            </a:graphic>
            <wp14:sizeRelH relativeFrom="margin">
              <wp14:pctWidth>0</wp14:pctWidth>
            </wp14:sizeRelH>
            <wp14:sizeRelV relativeFrom="margin">
              <wp14:pctHeight>0</wp14:pctHeight>
            </wp14:sizeRelV>
          </wp:anchor>
        </w:drawing>
      </w:r>
    </w:p>
    <w:p w14:paraId="13EF6EA7" w14:textId="082E6455" w:rsidR="00C43AB6" w:rsidRDefault="00C43AB6" w:rsidP="00C43AB6">
      <w:pPr>
        <w:pStyle w:val="ListParagraph"/>
        <w:numPr>
          <w:ilvl w:val="0"/>
          <w:numId w:val="0"/>
        </w:numPr>
        <w:ind w:left="720"/>
      </w:pPr>
    </w:p>
    <w:p w14:paraId="11C3C884" w14:textId="00D56C70" w:rsidR="00C43AB6" w:rsidRDefault="00C43AB6" w:rsidP="00C43AB6">
      <w:pPr>
        <w:pStyle w:val="ListParagraph"/>
        <w:numPr>
          <w:ilvl w:val="0"/>
          <w:numId w:val="0"/>
        </w:numPr>
        <w:ind w:left="720"/>
      </w:pPr>
    </w:p>
    <w:p w14:paraId="00ED3DB6" w14:textId="786353A9" w:rsidR="00C43AB6" w:rsidRDefault="00C43AB6" w:rsidP="00C43AB6">
      <w:pPr>
        <w:pStyle w:val="ListParagraph"/>
        <w:numPr>
          <w:ilvl w:val="0"/>
          <w:numId w:val="0"/>
        </w:numPr>
        <w:ind w:left="720"/>
      </w:pPr>
    </w:p>
    <w:p w14:paraId="48F029C8" w14:textId="49C5F320" w:rsidR="00C43AB6" w:rsidRDefault="00C43AB6" w:rsidP="00C43AB6">
      <w:pPr>
        <w:pStyle w:val="ListParagraph"/>
        <w:numPr>
          <w:ilvl w:val="0"/>
          <w:numId w:val="0"/>
        </w:numPr>
        <w:ind w:left="720"/>
      </w:pPr>
    </w:p>
    <w:p w14:paraId="006B70CB" w14:textId="4175F4FB" w:rsidR="00C43AB6" w:rsidRDefault="00C43AB6" w:rsidP="00C43AB6">
      <w:pPr>
        <w:pStyle w:val="ListParagraph"/>
        <w:numPr>
          <w:ilvl w:val="0"/>
          <w:numId w:val="0"/>
        </w:numPr>
        <w:ind w:left="720"/>
      </w:pPr>
    </w:p>
    <w:p w14:paraId="181F3B77" w14:textId="068BA894" w:rsidR="00C43AB6" w:rsidRDefault="00C43AB6" w:rsidP="00C43AB6">
      <w:pPr>
        <w:pStyle w:val="ListParagraph"/>
        <w:numPr>
          <w:ilvl w:val="0"/>
          <w:numId w:val="0"/>
        </w:numPr>
        <w:ind w:left="720"/>
      </w:pPr>
    </w:p>
    <w:p w14:paraId="2E380AFD" w14:textId="3E97F553" w:rsidR="00C43AB6" w:rsidRDefault="00C43AB6" w:rsidP="00C43AB6">
      <w:pPr>
        <w:pStyle w:val="ListParagraph"/>
        <w:numPr>
          <w:ilvl w:val="0"/>
          <w:numId w:val="0"/>
        </w:numPr>
        <w:ind w:left="720"/>
      </w:pPr>
    </w:p>
    <w:p w14:paraId="531CD59B" w14:textId="25866E7A" w:rsidR="00C43AB6" w:rsidRDefault="00C43AB6" w:rsidP="00C43AB6">
      <w:pPr>
        <w:pStyle w:val="ListParagraph"/>
        <w:numPr>
          <w:ilvl w:val="0"/>
          <w:numId w:val="0"/>
        </w:numPr>
        <w:ind w:left="720"/>
      </w:pPr>
      <w:r w:rsidRPr="00F15561">
        <w:rPr>
          <w:noProof/>
        </w:rPr>
        <w:drawing>
          <wp:anchor distT="0" distB="0" distL="114300" distR="114300" simplePos="0" relativeHeight="252042752" behindDoc="0" locked="0" layoutInCell="1" allowOverlap="1" wp14:anchorId="05125C75" wp14:editId="7200FAA9">
            <wp:simplePos x="0" y="0"/>
            <wp:positionH relativeFrom="column">
              <wp:posOffset>478155</wp:posOffset>
            </wp:positionH>
            <wp:positionV relativeFrom="paragraph">
              <wp:posOffset>96520</wp:posOffset>
            </wp:positionV>
            <wp:extent cx="1403985" cy="1403985"/>
            <wp:effectExtent l="0" t="0" r="0" b="0"/>
            <wp:wrapNone/>
            <wp:docPr id="1179755577" name="Picture 1" descr="Close-up of a pap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5577" name="Picture 1" descr="Close-up of a papaya"/>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03985" cy="1403985"/>
                    </a:xfrm>
                    <a:prstGeom prst="rect">
                      <a:avLst/>
                    </a:prstGeom>
                  </pic:spPr>
                </pic:pic>
              </a:graphicData>
            </a:graphic>
            <wp14:sizeRelH relativeFrom="margin">
              <wp14:pctWidth>0</wp14:pctWidth>
            </wp14:sizeRelH>
            <wp14:sizeRelV relativeFrom="margin">
              <wp14:pctHeight>0</wp14:pctHeight>
            </wp14:sizeRelV>
          </wp:anchor>
        </w:drawing>
      </w:r>
    </w:p>
    <w:p w14:paraId="4B0C61D1" w14:textId="77777777" w:rsidR="00C43AB6" w:rsidRDefault="00C43AB6" w:rsidP="00C43AB6">
      <w:pPr>
        <w:pStyle w:val="ListParagraph"/>
        <w:numPr>
          <w:ilvl w:val="0"/>
          <w:numId w:val="0"/>
        </w:numPr>
        <w:ind w:left="720"/>
      </w:pPr>
    </w:p>
    <w:p w14:paraId="4387B84E" w14:textId="08A7A198" w:rsidR="00C43AB6" w:rsidRDefault="00C43AB6" w:rsidP="00C43AB6">
      <w:pPr>
        <w:pStyle w:val="ListParagraph"/>
        <w:numPr>
          <w:ilvl w:val="0"/>
          <w:numId w:val="0"/>
        </w:numPr>
        <w:ind w:left="1800"/>
      </w:pPr>
    </w:p>
    <w:p w14:paraId="0667AD48" w14:textId="5A4662CE" w:rsidR="007302E5" w:rsidRDefault="007302E5" w:rsidP="00C43AB6">
      <w:pPr>
        <w:ind w:left="360"/>
      </w:pPr>
    </w:p>
    <w:p w14:paraId="4972B30E" w14:textId="77777777" w:rsidR="00C43AB6" w:rsidRDefault="00C43AB6" w:rsidP="00C43AB6">
      <w:pPr>
        <w:ind w:left="360"/>
      </w:pPr>
    </w:p>
    <w:p w14:paraId="77F7FA19" w14:textId="77777777" w:rsidR="00C43AB6" w:rsidRDefault="00C43AB6" w:rsidP="00C43AB6">
      <w:pPr>
        <w:ind w:left="360"/>
      </w:pPr>
    </w:p>
    <w:p w14:paraId="36709EFE" w14:textId="77777777" w:rsidR="00C43AB6" w:rsidRDefault="00C43AB6" w:rsidP="00C43AB6">
      <w:pPr>
        <w:ind w:left="360"/>
      </w:pPr>
    </w:p>
    <w:p w14:paraId="4CA3E525" w14:textId="77777777" w:rsidR="00C43AB6" w:rsidRDefault="00C43AB6" w:rsidP="00C43AB6">
      <w:pPr>
        <w:ind w:left="360"/>
      </w:pPr>
    </w:p>
    <w:p w14:paraId="318470D9" w14:textId="77777777" w:rsidR="00C43AB6" w:rsidRDefault="00C43AB6" w:rsidP="00C43AB6">
      <w:pPr>
        <w:ind w:left="360"/>
      </w:pPr>
    </w:p>
    <w:p w14:paraId="6EE2A6E9" w14:textId="77777777" w:rsidR="00C43AB6" w:rsidRDefault="00C43AB6" w:rsidP="00C43AB6">
      <w:pPr>
        <w:ind w:left="360"/>
      </w:pPr>
    </w:p>
    <w:p w14:paraId="0BA8EBD7" w14:textId="47104133" w:rsidR="007302E5" w:rsidRPr="007302E5" w:rsidRDefault="007302E5" w:rsidP="00C43AB6">
      <w:pPr>
        <w:pStyle w:val="ListParagraph"/>
        <w:numPr>
          <w:ilvl w:val="0"/>
          <w:numId w:val="15"/>
        </w:numPr>
        <w:ind w:left="1800"/>
      </w:pPr>
      <w:r>
        <w:t>Name these vegetables.</w:t>
      </w:r>
    </w:p>
    <w:p w14:paraId="0B7E69AE" w14:textId="1030A043" w:rsidR="007302E5" w:rsidRPr="007302E5" w:rsidRDefault="00C43AB6" w:rsidP="007302E5">
      <w:r w:rsidRPr="00F15561">
        <w:rPr>
          <w:noProof/>
        </w:rPr>
        <w:drawing>
          <wp:anchor distT="0" distB="0" distL="114300" distR="114300" simplePos="0" relativeHeight="252489216" behindDoc="0" locked="0" layoutInCell="1" allowOverlap="1" wp14:anchorId="755CDB02" wp14:editId="54FD2409">
            <wp:simplePos x="0" y="0"/>
            <wp:positionH relativeFrom="column">
              <wp:posOffset>4060190</wp:posOffset>
            </wp:positionH>
            <wp:positionV relativeFrom="paragraph">
              <wp:posOffset>1969770</wp:posOffset>
            </wp:positionV>
            <wp:extent cx="1403985" cy="1403985"/>
            <wp:effectExtent l="0" t="0" r="0" b="0"/>
            <wp:wrapNone/>
            <wp:docPr id="711816977" name="Picture 1" descr="Close-up of broc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16977" name="Picture 1" descr="Close-up of broccoli"/>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03985" cy="1403985"/>
                    </a:xfrm>
                    <a:prstGeom prst="rect">
                      <a:avLst/>
                    </a:prstGeom>
                  </pic:spPr>
                </pic:pic>
              </a:graphicData>
            </a:graphic>
            <wp14:sizeRelH relativeFrom="margin">
              <wp14:pctWidth>0</wp14:pctWidth>
            </wp14:sizeRelH>
            <wp14:sizeRelV relativeFrom="margin">
              <wp14:pctHeight>0</wp14:pctHeight>
            </wp14:sizeRelV>
          </wp:anchor>
        </w:drawing>
      </w:r>
    </w:p>
    <w:sectPr w:rsidR="007302E5" w:rsidRPr="007302E5" w:rsidSect="005E0430">
      <w:headerReference w:type="default" r:id="rId50"/>
      <w:pgSz w:w="11906" w:h="16838"/>
      <w:pgMar w:top="228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78FBB" w14:textId="77777777" w:rsidR="00B4392D" w:rsidRDefault="00B4392D" w:rsidP="001B692A">
      <w:r>
        <w:separator/>
      </w:r>
    </w:p>
  </w:endnote>
  <w:endnote w:type="continuationSeparator" w:id="0">
    <w:p w14:paraId="26C4DF75" w14:textId="77777777" w:rsidR="00B4392D" w:rsidRDefault="00B4392D" w:rsidP="001B6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A74FA" w14:textId="77777777" w:rsidR="00B4392D" w:rsidRDefault="00B4392D" w:rsidP="001B692A">
      <w:r>
        <w:separator/>
      </w:r>
    </w:p>
  </w:footnote>
  <w:footnote w:type="continuationSeparator" w:id="0">
    <w:p w14:paraId="7708C343" w14:textId="77777777" w:rsidR="00B4392D" w:rsidRDefault="00B4392D" w:rsidP="001B69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3F56A" w14:textId="6D163F97" w:rsidR="005E0430" w:rsidRDefault="007E2AB4" w:rsidP="001B692A">
    <w:pPr>
      <w:pStyle w:val="Header"/>
    </w:pPr>
    <w:r w:rsidRPr="00907289">
      <w:rPr>
        <w:noProof/>
      </w:rPr>
      <w:drawing>
        <wp:anchor distT="0" distB="0" distL="114300" distR="114300" simplePos="0" relativeHeight="251657728" behindDoc="0" locked="0" layoutInCell="1" allowOverlap="1" wp14:anchorId="184C4119" wp14:editId="2CFEE77A">
          <wp:simplePos x="0" y="0"/>
          <wp:positionH relativeFrom="column">
            <wp:posOffset>4671060</wp:posOffset>
          </wp:positionH>
          <wp:positionV relativeFrom="paragraph">
            <wp:posOffset>19685</wp:posOffset>
          </wp:positionV>
          <wp:extent cx="1055370" cy="85979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55370" cy="859790"/>
                  </a:xfrm>
                  <a:prstGeom prst="rect">
                    <a:avLst/>
                  </a:prstGeom>
                </pic:spPr>
              </pic:pic>
            </a:graphicData>
          </a:graphic>
          <wp14:sizeRelH relativeFrom="page">
            <wp14:pctWidth>0</wp14:pctWidth>
          </wp14:sizeRelH>
          <wp14:sizeRelV relativeFrom="page">
            <wp14:pctHeight>0</wp14:pctHeight>
          </wp14:sizeRelV>
        </wp:anchor>
      </w:drawing>
    </w:r>
    <w:r w:rsidR="00604F48" w:rsidRPr="00907289">
      <w:rPr>
        <w:noProof/>
      </w:rPr>
      <w:drawing>
        <wp:anchor distT="0" distB="0" distL="114300" distR="114300" simplePos="0" relativeHeight="251656704" behindDoc="0" locked="0" layoutInCell="1" allowOverlap="1" wp14:anchorId="6492170C" wp14:editId="099265F1">
          <wp:simplePos x="0" y="0"/>
          <wp:positionH relativeFrom="column">
            <wp:posOffset>-180304</wp:posOffset>
          </wp:positionH>
          <wp:positionV relativeFrom="paragraph">
            <wp:posOffset>-256398</wp:posOffset>
          </wp:positionV>
          <wp:extent cx="2365670" cy="1450729"/>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384754" cy="146243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35455"/>
    <w:multiLevelType w:val="hybridMultilevel"/>
    <w:tmpl w:val="F142F5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1E0C44"/>
    <w:multiLevelType w:val="hybridMultilevel"/>
    <w:tmpl w:val="DEB209C4"/>
    <w:lvl w:ilvl="0" w:tplc="EEBEB65E">
      <w:start w:val="1"/>
      <w:numFmt w:val="bullet"/>
      <w:pStyle w:val="Resources2ResourcesList"/>
      <w:lvlText w:val=""/>
      <w:lvlJc w:val="left"/>
      <w:pPr>
        <w:ind w:left="1080" w:hanging="360"/>
      </w:pPr>
      <w:rPr>
        <w:rFonts w:ascii="Wingdings" w:hAnsi="Wingdings"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E462C7"/>
    <w:multiLevelType w:val="hybridMultilevel"/>
    <w:tmpl w:val="D070FA48"/>
    <w:lvl w:ilvl="0" w:tplc="5D2278D2">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5945D8F"/>
    <w:multiLevelType w:val="hybridMultilevel"/>
    <w:tmpl w:val="4498F7F8"/>
    <w:lvl w:ilvl="0" w:tplc="676C2486">
      <w:start w:val="1"/>
      <w:numFmt w:val="bullet"/>
      <w:pStyle w:val="ResourcesList1"/>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A605BFD"/>
    <w:multiLevelType w:val="hybridMultilevel"/>
    <w:tmpl w:val="67FA77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4F0F4E"/>
    <w:multiLevelType w:val="hybridMultilevel"/>
    <w:tmpl w:val="484603B6"/>
    <w:lvl w:ilvl="0" w:tplc="E070D822">
      <w:start w:val="1"/>
      <w:numFmt w:val="bullet"/>
      <w:pStyle w:val="FMList"/>
      <w:lvlText w:val=""/>
      <w:lvlJc w:val="left"/>
      <w:pPr>
        <w:ind w:left="1440" w:hanging="360"/>
      </w:pPr>
      <w:rPr>
        <w:rFonts w:ascii="Symbol" w:hAnsi="Symbol" w:hint="default"/>
        <w:color w:val="0070C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ED776D5"/>
    <w:multiLevelType w:val="hybridMultilevel"/>
    <w:tmpl w:val="2612DD5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49076752"/>
    <w:multiLevelType w:val="hybridMultilevel"/>
    <w:tmpl w:val="FECC80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44C38A1"/>
    <w:multiLevelType w:val="hybridMultilevel"/>
    <w:tmpl w:val="5BE00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6165FF"/>
    <w:multiLevelType w:val="hybridMultilevel"/>
    <w:tmpl w:val="801C2E52"/>
    <w:lvl w:ilvl="0" w:tplc="80884A1E">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6B50AF"/>
    <w:multiLevelType w:val="hybridMultilevel"/>
    <w:tmpl w:val="D6CAB154"/>
    <w:lvl w:ilvl="0" w:tplc="F3FA4CE6">
      <w:start w:val="1"/>
      <w:numFmt w:val="bullet"/>
      <w:pStyle w:val="ListParagraph"/>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2737B2"/>
    <w:multiLevelType w:val="hybridMultilevel"/>
    <w:tmpl w:val="AA621B1C"/>
    <w:lvl w:ilvl="0" w:tplc="8414618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C147A03"/>
    <w:multiLevelType w:val="hybridMultilevel"/>
    <w:tmpl w:val="33E8A090"/>
    <w:lvl w:ilvl="0" w:tplc="22C06138">
      <w:start w:val="1"/>
      <w:numFmt w:val="bullet"/>
      <w:pStyle w:val="AdditionalResourcesList"/>
      <w:lvlText w:val=""/>
      <w:lvlJc w:val="left"/>
      <w:pPr>
        <w:ind w:left="502"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BD5D94"/>
    <w:multiLevelType w:val="hybridMultilevel"/>
    <w:tmpl w:val="975E65D4"/>
    <w:lvl w:ilvl="0" w:tplc="775A2304">
      <w:start w:val="1"/>
      <w:numFmt w:val="bullet"/>
      <w:pStyle w:val="SongList"/>
      <w:lvlText w:val="♬"/>
      <w:lvlJc w:val="left"/>
      <w:pPr>
        <w:ind w:left="720" w:hanging="360"/>
      </w:pPr>
      <w:rPr>
        <w:rFonts w:ascii="MS UI Gothic" w:eastAsia="MS UI Gothic" w:hAnsi="MS UI Gothic" w:hint="eastAsia"/>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BB502F"/>
    <w:multiLevelType w:val="hybridMultilevel"/>
    <w:tmpl w:val="F966517A"/>
    <w:lvl w:ilvl="0" w:tplc="36F4836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464C20"/>
    <w:multiLevelType w:val="hybridMultilevel"/>
    <w:tmpl w:val="7F42A366"/>
    <w:lvl w:ilvl="0" w:tplc="C6F40EB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2142825">
    <w:abstractNumId w:val="1"/>
  </w:num>
  <w:num w:numId="2" w16cid:durableId="47648303">
    <w:abstractNumId w:val="3"/>
  </w:num>
  <w:num w:numId="3" w16cid:durableId="1122915672">
    <w:abstractNumId w:val="12"/>
  </w:num>
  <w:num w:numId="4" w16cid:durableId="467286337">
    <w:abstractNumId w:val="10"/>
  </w:num>
  <w:num w:numId="5" w16cid:durableId="1016804301">
    <w:abstractNumId w:val="13"/>
  </w:num>
  <w:num w:numId="6" w16cid:durableId="388185607">
    <w:abstractNumId w:val="5"/>
  </w:num>
  <w:num w:numId="7" w16cid:durableId="694698496">
    <w:abstractNumId w:val="9"/>
  </w:num>
  <w:num w:numId="8" w16cid:durableId="917641109">
    <w:abstractNumId w:val="10"/>
  </w:num>
  <w:num w:numId="9" w16cid:durableId="423185904">
    <w:abstractNumId w:val="14"/>
  </w:num>
  <w:num w:numId="10" w16cid:durableId="1108890267">
    <w:abstractNumId w:val="11"/>
  </w:num>
  <w:num w:numId="11" w16cid:durableId="20471023">
    <w:abstractNumId w:val="2"/>
  </w:num>
  <w:num w:numId="12" w16cid:durableId="1290359361">
    <w:abstractNumId w:val="8"/>
  </w:num>
  <w:num w:numId="13" w16cid:durableId="945624360">
    <w:abstractNumId w:val="7"/>
  </w:num>
  <w:num w:numId="14" w16cid:durableId="763379368">
    <w:abstractNumId w:val="15"/>
  </w:num>
  <w:num w:numId="15" w16cid:durableId="1728064656">
    <w:abstractNumId w:val="6"/>
  </w:num>
  <w:num w:numId="16" w16cid:durableId="1717385227">
    <w:abstractNumId w:val="4"/>
  </w:num>
  <w:num w:numId="17" w16cid:durableId="2043942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92D"/>
    <w:rsid w:val="00005FEB"/>
    <w:rsid w:val="000150D6"/>
    <w:rsid w:val="000A2A38"/>
    <w:rsid w:val="001B692A"/>
    <w:rsid w:val="001B7E0E"/>
    <w:rsid w:val="002C4CC7"/>
    <w:rsid w:val="00346BB8"/>
    <w:rsid w:val="004579B0"/>
    <w:rsid w:val="00475035"/>
    <w:rsid w:val="004B728B"/>
    <w:rsid w:val="00560B8F"/>
    <w:rsid w:val="005D14BA"/>
    <w:rsid w:val="005E0430"/>
    <w:rsid w:val="005F6CB0"/>
    <w:rsid w:val="0060299F"/>
    <w:rsid w:val="00604F48"/>
    <w:rsid w:val="00642450"/>
    <w:rsid w:val="00661521"/>
    <w:rsid w:val="00685F01"/>
    <w:rsid w:val="006C6C98"/>
    <w:rsid w:val="006E34E8"/>
    <w:rsid w:val="007302E5"/>
    <w:rsid w:val="00773DC1"/>
    <w:rsid w:val="007E2AB4"/>
    <w:rsid w:val="00891462"/>
    <w:rsid w:val="008A0A35"/>
    <w:rsid w:val="008A50B2"/>
    <w:rsid w:val="008D6F2A"/>
    <w:rsid w:val="009435D1"/>
    <w:rsid w:val="00A03A2C"/>
    <w:rsid w:val="00AE1BE2"/>
    <w:rsid w:val="00B17934"/>
    <w:rsid w:val="00B4392D"/>
    <w:rsid w:val="00B5122F"/>
    <w:rsid w:val="00B61382"/>
    <w:rsid w:val="00B94980"/>
    <w:rsid w:val="00BC334F"/>
    <w:rsid w:val="00BD7D28"/>
    <w:rsid w:val="00C0186F"/>
    <w:rsid w:val="00C32348"/>
    <w:rsid w:val="00C3370A"/>
    <w:rsid w:val="00C43AB6"/>
    <w:rsid w:val="00C90AAB"/>
    <w:rsid w:val="00D54E8D"/>
    <w:rsid w:val="00D63907"/>
    <w:rsid w:val="00DC20FA"/>
    <w:rsid w:val="00DE4907"/>
    <w:rsid w:val="00E17B3B"/>
    <w:rsid w:val="00FB17B7"/>
    <w:rsid w:val="00FF66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7ABD9"/>
  <w15:chartTrackingRefBased/>
  <w15:docId w15:val="{A5E936D3-B395-4A83-98D2-23AAC48A9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CC7"/>
    <w:pPr>
      <w:spacing w:after="0"/>
    </w:pPr>
    <w:rPr>
      <w:rFonts w:ascii="Trebuchet MS" w:hAnsi="Trebuchet MS"/>
      <w:sz w:val="24"/>
      <w:szCs w:val="24"/>
    </w:rPr>
  </w:style>
  <w:style w:type="paragraph" w:styleId="Heading1">
    <w:name w:val="heading 1"/>
    <w:basedOn w:val="Normal"/>
    <w:next w:val="Normal"/>
    <w:link w:val="Heading1Char"/>
    <w:uiPriority w:val="9"/>
    <w:qFormat/>
    <w:rsid w:val="001B692A"/>
    <w:pPr>
      <w:outlineLvl w:val="0"/>
    </w:pPr>
    <w:rPr>
      <w:b/>
      <w:bCs/>
      <w:sz w:val="48"/>
      <w:szCs w:val="48"/>
    </w:rPr>
  </w:style>
  <w:style w:type="paragraph" w:styleId="Heading2">
    <w:name w:val="heading 2"/>
    <w:basedOn w:val="Normal"/>
    <w:next w:val="Normal"/>
    <w:link w:val="Heading2Char"/>
    <w:uiPriority w:val="9"/>
    <w:unhideWhenUsed/>
    <w:qFormat/>
    <w:rsid w:val="00D54E8D"/>
    <w:pPr>
      <w:keepNext/>
      <w:keepLines/>
      <w:shd w:val="clear" w:color="auto" w:fill="1376BC"/>
      <w:spacing w:before="40"/>
      <w:outlineLvl w:val="1"/>
    </w:pPr>
    <w:rPr>
      <w:rFonts w:eastAsiaTheme="majorEastAsia" w:cstheme="majorBidi"/>
      <w:b/>
      <w:bCs/>
      <w:color w:val="FFFFFF" w:themeColor="background1"/>
      <w:sz w:val="28"/>
      <w:szCs w:val="28"/>
    </w:rPr>
  </w:style>
  <w:style w:type="paragraph" w:styleId="Heading3">
    <w:name w:val="heading 3"/>
    <w:basedOn w:val="Normal"/>
    <w:next w:val="Normal"/>
    <w:link w:val="Heading3Char"/>
    <w:uiPriority w:val="9"/>
    <w:unhideWhenUsed/>
    <w:qFormat/>
    <w:rsid w:val="0060299F"/>
    <w:pPr>
      <w:keepNext/>
      <w:keepLines/>
      <w:spacing w:before="40"/>
      <w:outlineLvl w:val="2"/>
    </w:pPr>
    <w:rPr>
      <w:rFonts w:eastAsiaTheme="majorEastAsia" w:cstheme="majorBidi"/>
      <w:b/>
      <w:bCs/>
      <w:sz w:val="28"/>
      <w:szCs w:val="28"/>
    </w:rPr>
  </w:style>
  <w:style w:type="paragraph" w:styleId="Heading4">
    <w:name w:val="heading 4"/>
    <w:basedOn w:val="Normal"/>
    <w:next w:val="Normal"/>
    <w:link w:val="Heading4Char"/>
    <w:uiPriority w:val="9"/>
    <w:unhideWhenUsed/>
    <w:qFormat/>
    <w:rsid w:val="001B692A"/>
    <w:pPr>
      <w:keepNext/>
      <w:keepLines/>
      <w:spacing w:before="40"/>
      <w:outlineLvl w:val="3"/>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50B2"/>
    <w:rPr>
      <w:rFonts w:ascii="Trebuchet MS" w:hAnsi="Trebuchet MS"/>
      <w:b/>
      <w:color w:val="FFC072"/>
      <w:sz w:val="28"/>
      <w:u w:val="single"/>
    </w:rPr>
  </w:style>
  <w:style w:type="paragraph" w:styleId="Header">
    <w:name w:val="header"/>
    <w:basedOn w:val="Normal"/>
    <w:link w:val="HeaderChar"/>
    <w:uiPriority w:val="99"/>
    <w:unhideWhenUsed/>
    <w:rsid w:val="005E0430"/>
    <w:pPr>
      <w:tabs>
        <w:tab w:val="center" w:pos="4513"/>
        <w:tab w:val="right" w:pos="9026"/>
      </w:tabs>
      <w:spacing w:line="240" w:lineRule="auto"/>
    </w:pPr>
  </w:style>
  <w:style w:type="character" w:customStyle="1" w:styleId="HeaderChar">
    <w:name w:val="Header Char"/>
    <w:basedOn w:val="DefaultParagraphFont"/>
    <w:link w:val="Header"/>
    <w:uiPriority w:val="99"/>
    <w:rsid w:val="005E0430"/>
  </w:style>
  <w:style w:type="paragraph" w:styleId="Footer">
    <w:name w:val="footer"/>
    <w:basedOn w:val="Normal"/>
    <w:link w:val="FooterChar"/>
    <w:uiPriority w:val="99"/>
    <w:unhideWhenUsed/>
    <w:rsid w:val="005E0430"/>
    <w:pPr>
      <w:tabs>
        <w:tab w:val="center" w:pos="4513"/>
        <w:tab w:val="right" w:pos="9026"/>
      </w:tabs>
      <w:spacing w:line="240" w:lineRule="auto"/>
    </w:pPr>
  </w:style>
  <w:style w:type="character" w:customStyle="1" w:styleId="FooterChar">
    <w:name w:val="Footer Char"/>
    <w:basedOn w:val="DefaultParagraphFont"/>
    <w:link w:val="Footer"/>
    <w:uiPriority w:val="99"/>
    <w:rsid w:val="005E0430"/>
  </w:style>
  <w:style w:type="character" w:customStyle="1" w:styleId="Heading1Char">
    <w:name w:val="Heading 1 Char"/>
    <w:basedOn w:val="DefaultParagraphFont"/>
    <w:link w:val="Heading1"/>
    <w:uiPriority w:val="9"/>
    <w:rsid w:val="001B692A"/>
    <w:rPr>
      <w:b/>
      <w:bCs/>
      <w:sz w:val="48"/>
      <w:szCs w:val="48"/>
    </w:rPr>
  </w:style>
  <w:style w:type="paragraph" w:customStyle="1" w:styleId="ThemeTitle">
    <w:name w:val="Theme Title"/>
    <w:basedOn w:val="Normal"/>
    <w:link w:val="ThemeTitleChar"/>
    <w:autoRedefine/>
    <w:qFormat/>
    <w:rsid w:val="001B692A"/>
    <w:pPr>
      <w:jc w:val="right"/>
      <w:outlineLvl w:val="1"/>
    </w:pPr>
    <w:rPr>
      <w:b/>
      <w:bCs/>
      <w:color w:val="1376BC"/>
      <w:sz w:val="28"/>
      <w:szCs w:val="28"/>
    </w:rPr>
  </w:style>
  <w:style w:type="character" w:customStyle="1" w:styleId="ThemeTitleChar">
    <w:name w:val="Theme Title Char"/>
    <w:basedOn w:val="DefaultParagraphFont"/>
    <w:link w:val="ThemeTitle"/>
    <w:rsid w:val="001B692A"/>
    <w:rPr>
      <w:rFonts w:ascii="Trebuchet MS" w:hAnsi="Trebuchet MS"/>
      <w:b/>
      <w:bCs/>
      <w:color w:val="1376BC"/>
      <w:sz w:val="28"/>
      <w:szCs w:val="28"/>
    </w:rPr>
  </w:style>
  <w:style w:type="character" w:customStyle="1" w:styleId="Heading2Char">
    <w:name w:val="Heading 2 Char"/>
    <w:basedOn w:val="DefaultParagraphFont"/>
    <w:link w:val="Heading2"/>
    <w:uiPriority w:val="9"/>
    <w:rsid w:val="00D54E8D"/>
    <w:rPr>
      <w:rFonts w:ascii="Trebuchet MS" w:eastAsiaTheme="majorEastAsia" w:hAnsi="Trebuchet MS" w:cstheme="majorBidi"/>
      <w:b/>
      <w:bCs/>
      <w:color w:val="FFFFFF" w:themeColor="background1"/>
      <w:sz w:val="28"/>
      <w:szCs w:val="28"/>
      <w:shd w:val="clear" w:color="auto" w:fill="1376BC"/>
    </w:rPr>
  </w:style>
  <w:style w:type="paragraph" w:customStyle="1" w:styleId="ResourcesList1">
    <w:name w:val="Resources List 1"/>
    <w:basedOn w:val="ListParagraph"/>
    <w:link w:val="ResourcesList1Char"/>
    <w:autoRedefine/>
    <w:qFormat/>
    <w:rsid w:val="001B692A"/>
    <w:pPr>
      <w:numPr>
        <w:numId w:val="2"/>
      </w:numPr>
      <w:ind w:left="709"/>
      <w:outlineLvl w:val="1"/>
    </w:pPr>
  </w:style>
  <w:style w:type="character" w:customStyle="1" w:styleId="ResourcesList1Char">
    <w:name w:val="Resources List 1 Char"/>
    <w:basedOn w:val="DefaultParagraphFont"/>
    <w:link w:val="ResourcesList1"/>
    <w:rsid w:val="001B692A"/>
    <w:rPr>
      <w:rFonts w:ascii="Trebuchet MS" w:hAnsi="Trebuchet MS"/>
      <w:sz w:val="24"/>
      <w:szCs w:val="24"/>
    </w:rPr>
  </w:style>
  <w:style w:type="paragraph" w:customStyle="1" w:styleId="WebLink">
    <w:name w:val="Web Link"/>
    <w:basedOn w:val="Normal"/>
    <w:link w:val="WebLinkChar"/>
    <w:autoRedefine/>
    <w:qFormat/>
    <w:rsid w:val="001B692A"/>
    <w:pPr>
      <w:contextualSpacing/>
      <w:outlineLvl w:val="1"/>
    </w:pPr>
    <w:rPr>
      <w:b/>
      <w:bCs/>
      <w:color w:val="1376BC"/>
    </w:rPr>
  </w:style>
  <w:style w:type="character" w:customStyle="1" w:styleId="WebLinkChar">
    <w:name w:val="Web Link Char"/>
    <w:basedOn w:val="ResourcesList1Char"/>
    <w:link w:val="WebLink"/>
    <w:rsid w:val="001B692A"/>
    <w:rPr>
      <w:rFonts w:ascii="Trebuchet MS" w:hAnsi="Trebuchet MS"/>
      <w:b/>
      <w:bCs/>
      <w:color w:val="1376BC"/>
      <w:sz w:val="24"/>
      <w:szCs w:val="24"/>
    </w:rPr>
  </w:style>
  <w:style w:type="paragraph" w:customStyle="1" w:styleId="Resources2ResourcesList">
    <w:name w:val="Resources 2 Resources List"/>
    <w:basedOn w:val="Normal"/>
    <w:link w:val="Resources2ResourcesListChar"/>
    <w:rsid w:val="001B692A"/>
    <w:pPr>
      <w:numPr>
        <w:numId w:val="1"/>
      </w:numPr>
      <w:outlineLvl w:val="1"/>
    </w:pPr>
  </w:style>
  <w:style w:type="paragraph" w:styleId="ListParagraph">
    <w:name w:val="List Paragraph"/>
    <w:basedOn w:val="Normal"/>
    <w:link w:val="ListParagraphChar"/>
    <w:autoRedefine/>
    <w:uiPriority w:val="34"/>
    <w:qFormat/>
    <w:rsid w:val="004B728B"/>
    <w:pPr>
      <w:numPr>
        <w:numId w:val="8"/>
      </w:numPr>
    </w:pPr>
  </w:style>
  <w:style w:type="character" w:customStyle="1" w:styleId="Heading4Char">
    <w:name w:val="Heading 4 Char"/>
    <w:basedOn w:val="DefaultParagraphFont"/>
    <w:link w:val="Heading4"/>
    <w:uiPriority w:val="9"/>
    <w:rsid w:val="001B692A"/>
    <w:rPr>
      <w:rFonts w:ascii="Trebuchet MS" w:eastAsiaTheme="majorEastAsia" w:hAnsi="Trebuchet MS" w:cstheme="majorBidi"/>
      <w:b/>
      <w:bCs/>
      <w:sz w:val="24"/>
      <w:szCs w:val="24"/>
    </w:rPr>
  </w:style>
  <w:style w:type="paragraph" w:customStyle="1" w:styleId="AdditionalResourcesList">
    <w:name w:val="Additional Resources List"/>
    <w:basedOn w:val="ResourcesList1"/>
    <w:autoRedefine/>
    <w:qFormat/>
    <w:rsid w:val="001B692A"/>
    <w:pPr>
      <w:numPr>
        <w:numId w:val="3"/>
      </w:numPr>
    </w:pPr>
  </w:style>
  <w:style w:type="paragraph" w:customStyle="1" w:styleId="Warningtext">
    <w:name w:val="Warning text"/>
    <w:basedOn w:val="ResourcesList1"/>
    <w:autoRedefine/>
    <w:qFormat/>
    <w:rsid w:val="001B692A"/>
    <w:pPr>
      <w:numPr>
        <w:numId w:val="0"/>
      </w:numPr>
    </w:pPr>
    <w:rPr>
      <w:b/>
      <w:bCs/>
    </w:rPr>
  </w:style>
  <w:style w:type="paragraph" w:customStyle="1" w:styleId="Additionalresources">
    <w:name w:val="Additional resources"/>
    <w:basedOn w:val="Normal"/>
    <w:autoRedefine/>
    <w:qFormat/>
    <w:rsid w:val="001B692A"/>
    <w:rPr>
      <w:b/>
      <w:bCs/>
    </w:rPr>
  </w:style>
  <w:style w:type="character" w:customStyle="1" w:styleId="Heading3Char">
    <w:name w:val="Heading 3 Char"/>
    <w:basedOn w:val="DefaultParagraphFont"/>
    <w:link w:val="Heading3"/>
    <w:uiPriority w:val="9"/>
    <w:rsid w:val="0060299F"/>
    <w:rPr>
      <w:rFonts w:ascii="Trebuchet MS" w:eastAsiaTheme="majorEastAsia" w:hAnsi="Trebuchet MS" w:cstheme="majorBidi"/>
      <w:b/>
      <w:bCs/>
      <w:sz w:val="28"/>
      <w:szCs w:val="28"/>
    </w:rPr>
  </w:style>
  <w:style w:type="paragraph" w:customStyle="1" w:styleId="LongQuote">
    <w:name w:val="Long Quote"/>
    <w:basedOn w:val="Normal"/>
    <w:link w:val="LongQuoteChar"/>
    <w:autoRedefine/>
    <w:qFormat/>
    <w:rsid w:val="00661521"/>
    <w:pPr>
      <w:ind w:left="720" w:right="720"/>
      <w:outlineLvl w:val="1"/>
    </w:pPr>
  </w:style>
  <w:style w:type="paragraph" w:customStyle="1" w:styleId="AuthorReference">
    <w:name w:val="Author Reference"/>
    <w:basedOn w:val="LongQuote"/>
    <w:link w:val="AuthorReferenceChar"/>
    <w:autoRedefine/>
    <w:qFormat/>
    <w:rsid w:val="00661521"/>
    <w:pPr>
      <w:spacing w:after="240"/>
      <w:ind w:right="0"/>
      <w:jc w:val="right"/>
    </w:pPr>
  </w:style>
  <w:style w:type="character" w:customStyle="1" w:styleId="LongQuoteChar">
    <w:name w:val="Long Quote Char"/>
    <w:basedOn w:val="DefaultParagraphFont"/>
    <w:link w:val="LongQuote"/>
    <w:rsid w:val="00661521"/>
    <w:rPr>
      <w:rFonts w:ascii="Trebuchet MS" w:hAnsi="Trebuchet MS"/>
      <w:sz w:val="24"/>
      <w:szCs w:val="24"/>
    </w:rPr>
  </w:style>
  <w:style w:type="character" w:customStyle="1" w:styleId="AuthorReferenceChar">
    <w:name w:val="Author Reference Char"/>
    <w:basedOn w:val="LongQuoteChar"/>
    <w:link w:val="AuthorReference"/>
    <w:rsid w:val="00661521"/>
    <w:rPr>
      <w:rFonts w:ascii="Trebuchet MS" w:hAnsi="Trebuchet MS"/>
      <w:sz w:val="24"/>
      <w:szCs w:val="24"/>
    </w:rPr>
  </w:style>
  <w:style w:type="character" w:customStyle="1" w:styleId="ListParagraphChar">
    <w:name w:val="List Paragraph Char"/>
    <w:basedOn w:val="DefaultParagraphFont"/>
    <w:link w:val="ListParagraph"/>
    <w:uiPriority w:val="34"/>
    <w:rsid w:val="004B728B"/>
    <w:rPr>
      <w:rFonts w:ascii="Trebuchet MS" w:hAnsi="Trebuchet MS"/>
      <w:sz w:val="24"/>
      <w:szCs w:val="24"/>
    </w:rPr>
  </w:style>
  <w:style w:type="paragraph" w:customStyle="1" w:styleId="Resource">
    <w:name w:val="Resource"/>
    <w:basedOn w:val="Normal"/>
    <w:qFormat/>
    <w:rsid w:val="00FB17B7"/>
    <w:pPr>
      <w:outlineLvl w:val="1"/>
    </w:pPr>
    <w:rPr>
      <w:i/>
      <w:iCs/>
    </w:rPr>
  </w:style>
  <w:style w:type="paragraph" w:customStyle="1" w:styleId="Bibleheading">
    <w:name w:val="Bible heading"/>
    <w:basedOn w:val="Heading1"/>
    <w:link w:val="BibleheadingChar"/>
    <w:autoRedefine/>
    <w:qFormat/>
    <w:rsid w:val="000150D6"/>
    <w:pPr>
      <w:spacing w:line="240" w:lineRule="auto"/>
      <w:contextualSpacing/>
    </w:pPr>
    <w:rPr>
      <w:rFonts w:eastAsiaTheme="majorEastAsia" w:cstheme="majorBidi"/>
      <w:spacing w:val="-10"/>
      <w:kern w:val="28"/>
      <w:sz w:val="28"/>
      <w:szCs w:val="28"/>
    </w:rPr>
  </w:style>
  <w:style w:type="character" w:customStyle="1" w:styleId="BibleheadingChar">
    <w:name w:val="Bible heading Char"/>
    <w:basedOn w:val="ResourcesList1Char"/>
    <w:link w:val="Bibleheading"/>
    <w:rsid w:val="000150D6"/>
    <w:rPr>
      <w:rFonts w:ascii="Trebuchet MS" w:eastAsiaTheme="majorEastAsia" w:hAnsi="Trebuchet MS" w:cstheme="majorBidi"/>
      <w:b/>
      <w:bCs/>
      <w:spacing w:val="-10"/>
      <w:kern w:val="28"/>
      <w:sz w:val="28"/>
      <w:szCs w:val="28"/>
    </w:rPr>
  </w:style>
  <w:style w:type="paragraph" w:customStyle="1" w:styleId="Biblereading">
    <w:name w:val="Bible reading"/>
    <w:basedOn w:val="Heading4"/>
    <w:autoRedefine/>
    <w:qFormat/>
    <w:rsid w:val="006C6C98"/>
    <w:pPr>
      <w:jc w:val="right"/>
    </w:pPr>
    <w:rPr>
      <w:b w:val="0"/>
      <w:bCs w:val="0"/>
    </w:rPr>
  </w:style>
  <w:style w:type="paragraph" w:customStyle="1" w:styleId="PrayerHeading">
    <w:name w:val="Prayer Heading"/>
    <w:basedOn w:val="Normal"/>
    <w:autoRedefine/>
    <w:qFormat/>
    <w:rsid w:val="004579B0"/>
    <w:rPr>
      <w:b/>
      <w:bCs/>
      <w:sz w:val="28"/>
      <w:szCs w:val="28"/>
    </w:rPr>
  </w:style>
  <w:style w:type="paragraph" w:customStyle="1" w:styleId="Prayer">
    <w:name w:val="Prayer"/>
    <w:basedOn w:val="Normal"/>
    <w:link w:val="PrayerChar"/>
    <w:qFormat/>
    <w:rsid w:val="00A03A2C"/>
    <w:pPr>
      <w:ind w:left="720" w:right="804"/>
      <w:outlineLvl w:val="1"/>
    </w:pPr>
  </w:style>
  <w:style w:type="character" w:customStyle="1" w:styleId="PrayerChar">
    <w:name w:val="Prayer Char"/>
    <w:basedOn w:val="DefaultParagraphFont"/>
    <w:link w:val="Prayer"/>
    <w:rsid w:val="00A03A2C"/>
    <w:rPr>
      <w:rFonts w:ascii="Trebuchet MS" w:hAnsi="Trebuchet MS"/>
      <w:sz w:val="24"/>
      <w:szCs w:val="24"/>
    </w:rPr>
  </w:style>
  <w:style w:type="paragraph" w:customStyle="1" w:styleId="SongList">
    <w:name w:val="Song List"/>
    <w:basedOn w:val="ListParagraph"/>
    <w:autoRedefine/>
    <w:qFormat/>
    <w:rsid w:val="00A03A2C"/>
    <w:pPr>
      <w:numPr>
        <w:numId w:val="5"/>
      </w:numPr>
      <w:spacing w:line="240" w:lineRule="auto"/>
    </w:pPr>
    <w:rPr>
      <w:shd w:val="clear" w:color="auto" w:fill="FFFFFF"/>
    </w:rPr>
  </w:style>
  <w:style w:type="paragraph" w:customStyle="1" w:styleId="FMList">
    <w:name w:val="FM List"/>
    <w:basedOn w:val="ListParagraph"/>
    <w:autoRedefine/>
    <w:qFormat/>
    <w:rsid w:val="00A03A2C"/>
    <w:pPr>
      <w:numPr>
        <w:numId w:val="6"/>
      </w:numPr>
      <w:outlineLvl w:val="1"/>
    </w:pPr>
  </w:style>
  <w:style w:type="paragraph" w:customStyle="1" w:styleId="BibleQuoteLong">
    <w:name w:val="Bible Quote Long"/>
    <w:basedOn w:val="LongQuote"/>
    <w:autoRedefine/>
    <w:qFormat/>
    <w:rsid w:val="00642450"/>
    <w:pPr>
      <w:ind w:hanging="360"/>
    </w:pPr>
  </w:style>
  <w:style w:type="paragraph" w:customStyle="1" w:styleId="QuizNumberedList">
    <w:name w:val="Quiz Numbered List"/>
    <w:basedOn w:val="Normal"/>
    <w:autoRedefine/>
    <w:qFormat/>
    <w:rsid w:val="00C0186F"/>
    <w:pPr>
      <w:ind w:left="1080" w:hanging="360"/>
    </w:pPr>
  </w:style>
  <w:style w:type="paragraph" w:customStyle="1" w:styleId="ResourceList2">
    <w:name w:val="Resource List 2"/>
    <w:basedOn w:val="Resources2ResourcesList"/>
    <w:link w:val="ResourceList2Char"/>
    <w:qFormat/>
    <w:rsid w:val="00DC20FA"/>
  </w:style>
  <w:style w:type="character" w:customStyle="1" w:styleId="Resources2ResourcesListChar">
    <w:name w:val="Resources 2 Resources List Char"/>
    <w:basedOn w:val="DefaultParagraphFont"/>
    <w:link w:val="Resources2ResourcesList"/>
    <w:rsid w:val="00DC20FA"/>
    <w:rPr>
      <w:rFonts w:ascii="Trebuchet MS" w:hAnsi="Trebuchet MS"/>
      <w:sz w:val="24"/>
      <w:szCs w:val="24"/>
    </w:rPr>
  </w:style>
  <w:style w:type="character" w:customStyle="1" w:styleId="ResourceList2Char">
    <w:name w:val="Resource List 2 Char"/>
    <w:basedOn w:val="Resources2ResourcesListChar"/>
    <w:link w:val="ResourceList2"/>
    <w:rsid w:val="00DC20FA"/>
    <w:rPr>
      <w:rFonts w:ascii="Trebuchet MS" w:hAnsi="Trebuchet MS"/>
      <w:sz w:val="24"/>
      <w:szCs w:val="24"/>
    </w:rPr>
  </w:style>
  <w:style w:type="character" w:styleId="UnresolvedMention">
    <w:name w:val="Unresolved Mention"/>
    <w:basedOn w:val="DefaultParagraphFont"/>
    <w:uiPriority w:val="99"/>
    <w:semiHidden/>
    <w:unhideWhenUsed/>
    <w:rsid w:val="007E2A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outube.com/watch?v=2a8v2MqO7yg&amp;list=RD2a8v2MqO7yg" TargetMode="External"/><Relationship Id="rId18" Type="http://schemas.openxmlformats.org/officeDocument/2006/relationships/hyperlink" Target="http://www.youtube.com/watch?v=4zWic0WM7-E&amp;list=RD4zWic0WM7-E" TargetMode="External"/><Relationship Id="rId26" Type="http://schemas.openxmlformats.org/officeDocument/2006/relationships/hyperlink" Target="http://www.salvationarmy.org.uk/connect" TargetMode="External"/><Relationship Id="rId39" Type="http://schemas.openxmlformats.org/officeDocument/2006/relationships/image" Target="media/image11.png"/><Relationship Id="rId21" Type="http://schemas.openxmlformats.org/officeDocument/2006/relationships/hyperlink" Target="http://www.youtube.com/watch?v=x1JkK-pXhqM&amp;list=RDx1JkK-pXhqM"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header" Target="header1.xml"/><Relationship Id="rId7" Type="http://schemas.openxmlformats.org/officeDocument/2006/relationships/hyperlink" Target="https://onetreeplanted.org/blogs/stories/nature-fun-facts" TargetMode="External"/><Relationship Id="rId2" Type="http://schemas.openxmlformats.org/officeDocument/2006/relationships/styles" Target="styles.xml"/><Relationship Id="rId16" Type="http://schemas.openxmlformats.org/officeDocument/2006/relationships/hyperlink" Target="http://www.youtube.com/watch?v=U3eKQLX7nO0&amp;list=RDU3eKQLX7nO0" TargetMode="External"/><Relationship Id="rId29" Type="http://schemas.openxmlformats.org/officeDocument/2006/relationships/image" Target="media/image1.PNG"/><Relationship Id="rId11" Type="http://schemas.openxmlformats.org/officeDocument/2006/relationships/hyperlink" Target="http://www.youtube.com/watch?v=VzlYTe8uNdY&amp;list=RDVzlYTe8uNdY" TargetMode="External"/><Relationship Id="rId24" Type="http://schemas.openxmlformats.org/officeDocument/2006/relationships/hyperlink" Target="http://www.youtube.com/watch?v=NwqTvmpnKeE"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hyperlink" Target="http://www.youtube.com/watch?v=CCEv_Pib_KA&amp;list=RDCCEv_Pib_KA" TargetMode="External"/><Relationship Id="rId23" Type="http://schemas.openxmlformats.org/officeDocument/2006/relationships/hyperlink" Target="http://www.youtube.com/watch?v=NjJu2bZu9Es" TargetMode="External"/><Relationship Id="rId28" Type="http://schemas.openxmlformats.org/officeDocument/2006/relationships/hyperlink" Target="mailto:familyministries@salvationarmy.org.uk" TargetMode="External"/><Relationship Id="rId36" Type="http://schemas.openxmlformats.org/officeDocument/2006/relationships/image" Target="media/image8.png"/><Relationship Id="rId49" Type="http://schemas.openxmlformats.org/officeDocument/2006/relationships/image" Target="media/image21.png"/><Relationship Id="rId10" Type="http://schemas.openxmlformats.org/officeDocument/2006/relationships/hyperlink" Target="http://www.youtube.com/watch?v=R6KBulB3GV0&amp;list=RDR6KBulB3GV0" TargetMode="External"/><Relationship Id="rId19" Type="http://schemas.openxmlformats.org/officeDocument/2006/relationships/hyperlink" Target="http://www.youtube.com/watch?v=cXFCZQDqIQ8&amp;list=RDcXFCZQDqIQ8" TargetMode="Externa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onetreeplanted.org/blogs/stories/nature-fun-facts" TargetMode="External"/><Relationship Id="rId14" Type="http://schemas.openxmlformats.org/officeDocument/2006/relationships/hyperlink" Target="https://www.youtube.com/watch?v=xlBkpAm3fhw" TargetMode="External"/><Relationship Id="rId22" Type="http://schemas.openxmlformats.org/officeDocument/2006/relationships/hyperlink" Target="http://www.youtube.com/watch?v=HJRuCWFmxMQ&amp;list=RDHJRuCWFmxMQ" TargetMode="External"/><Relationship Id="rId27" Type="http://schemas.openxmlformats.org/officeDocument/2006/relationships/hyperlink" Target="http://www.salvationarmy.org.uk/families"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8" Type="http://schemas.openxmlformats.org/officeDocument/2006/relationships/hyperlink" Target="http://www.unsplash.com"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youtube.com/watch?v=-E75VyLrygw&amp;list=RD-E75VyLrygw" TargetMode="External"/><Relationship Id="rId17" Type="http://schemas.openxmlformats.org/officeDocument/2006/relationships/hyperlink" Target="http://www.youtube.com/watch?v=lF4p9fgAnvQ&amp;list=RDlF4p9fgAnvQ" TargetMode="External"/><Relationship Id="rId25" Type="http://schemas.openxmlformats.org/officeDocument/2006/relationships/hyperlink" Target="http://www.youtube.com/watch?v=8o4KPdbrtcQ&amp;list=RD8o4KPdbrtcQ"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20" Type="http://schemas.openxmlformats.org/officeDocument/2006/relationships/hyperlink" Target="http://www.youtube.com/watch?v=SIRGRNi94F0&amp;list=RDSIRGRNi94F0" TargetMode="External"/><Relationship Id="rId4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3.jpg"/><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N:\Mission%20Service\Resources\Family%20Ministries\CONNECT\03%20Connect%202025\03%20Design\Connect%20Template%2020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Connect Template 2025</Template>
  <TotalTime>109</TotalTime>
  <Pages>9</Pages>
  <Words>2422</Words>
  <Characters>11363</Characters>
  <Application>Microsoft Office Word</Application>
  <DocSecurity>0</DocSecurity>
  <Lines>405</Lines>
  <Paragraphs>199</Paragraphs>
  <ScaleCrop>false</ScaleCrop>
  <HeadingPairs>
    <vt:vector size="2" baseType="variant">
      <vt:variant>
        <vt:lpstr>Title</vt:lpstr>
      </vt:variant>
      <vt:variant>
        <vt:i4>1</vt:i4>
      </vt:variant>
    </vt:vector>
  </HeadingPairs>
  <TitlesOfParts>
    <vt:vector size="1" baseType="lpstr">
      <vt:lpstr/>
    </vt:vector>
  </TitlesOfParts>
  <Company>The Salvation Army</Company>
  <LinksUpToDate>false</LinksUpToDate>
  <CharactersWithSpaces>13586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Johnson</dc:creator>
  <cp:keywords/>
  <dc:description/>
  <cp:lastModifiedBy>Fiona Johnson</cp:lastModifiedBy>
  <cp:revision>7</cp:revision>
  <cp:lastPrinted>2023-06-02T10:48:00Z</cp:lastPrinted>
  <dcterms:created xsi:type="dcterms:W3CDTF">2025-08-05T09:35:00Z</dcterms:created>
  <dcterms:modified xsi:type="dcterms:W3CDTF">2025-08-19T10:17:00Z</dcterms:modified>
</cp:coreProperties>
</file>