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1931C" w14:textId="0DC8FBF3" w:rsidR="00454042" w:rsidRDefault="00454042" w:rsidP="00454042">
      <w:pPr>
        <w:pStyle w:val="Heading1"/>
      </w:pPr>
      <w:r w:rsidRPr="00454042">
        <w:t xml:space="preserve">Covenant Sunday 2026 – </w:t>
      </w:r>
      <w:r>
        <w:t xml:space="preserve">                                             </w:t>
      </w:r>
      <w:r w:rsidRPr="00454042">
        <w:t>Prayer and Worship Ideas</w:t>
      </w:r>
    </w:p>
    <w:p w14:paraId="4184E19A" w14:textId="77777777" w:rsidR="00454042" w:rsidRPr="000755E1" w:rsidRDefault="00454042" w:rsidP="00454042">
      <w:pPr>
        <w:rPr>
          <w:i/>
          <w:iCs/>
        </w:rPr>
      </w:pPr>
    </w:p>
    <w:p w14:paraId="775E36C9" w14:textId="77777777" w:rsidR="00454042" w:rsidRPr="000755E1" w:rsidRDefault="00454042" w:rsidP="00454042">
      <w:pPr>
        <w:rPr>
          <w:rFonts w:ascii="Aptos" w:hAnsi="Aptos"/>
          <w:i/>
          <w:iCs/>
        </w:rPr>
      </w:pPr>
      <w:r w:rsidRPr="000755E1">
        <w:rPr>
          <w:rFonts w:ascii="Aptos" w:hAnsi="Aptos"/>
          <w:i/>
          <w:iCs/>
        </w:rPr>
        <w:t xml:space="preserve">Covenant Sunday provides the time, space </w:t>
      </w:r>
    </w:p>
    <w:p w14:paraId="6D4D7233" w14:textId="77777777" w:rsidR="00454042" w:rsidRPr="000755E1" w:rsidRDefault="00454042" w:rsidP="00454042">
      <w:pPr>
        <w:rPr>
          <w:rFonts w:ascii="Aptos" w:hAnsi="Aptos"/>
          <w:i/>
          <w:iCs/>
        </w:rPr>
      </w:pPr>
      <w:r w:rsidRPr="000755E1">
        <w:rPr>
          <w:rFonts w:ascii="Aptos" w:hAnsi="Aptos"/>
          <w:i/>
          <w:iCs/>
        </w:rPr>
        <w:t xml:space="preserve">and opportunity for significant moments in which we </w:t>
      </w:r>
    </w:p>
    <w:p w14:paraId="0B2D5965" w14:textId="77777777" w:rsidR="00454042" w:rsidRPr="000755E1" w:rsidRDefault="00454042" w:rsidP="00454042">
      <w:pPr>
        <w:rPr>
          <w:rFonts w:ascii="Aptos" w:hAnsi="Aptos"/>
          <w:i/>
          <w:iCs/>
        </w:rPr>
      </w:pPr>
      <w:r w:rsidRPr="000755E1">
        <w:rPr>
          <w:rFonts w:ascii="Aptos" w:hAnsi="Aptos"/>
          <w:i/>
          <w:iCs/>
        </w:rPr>
        <w:t xml:space="preserve">can all respond to God’s covenantal promises. It is a time of </w:t>
      </w:r>
    </w:p>
    <w:p w14:paraId="55F55065" w14:textId="4F22F567" w:rsidR="00454042" w:rsidRPr="000755E1" w:rsidRDefault="00454042" w:rsidP="00454042">
      <w:pPr>
        <w:rPr>
          <w:rFonts w:ascii="Aptos" w:hAnsi="Aptos"/>
          <w:i/>
          <w:iCs/>
        </w:rPr>
      </w:pPr>
      <w:r w:rsidRPr="000755E1">
        <w:rPr>
          <w:rFonts w:ascii="Aptos" w:hAnsi="Aptos"/>
          <w:i/>
          <w:iCs/>
        </w:rPr>
        <w:t xml:space="preserve">challenge in which we promise to learn, train, focus and follow – to make this a step on our journey as a follower of Christ. It also provides the opportunity to be intentional in our desire to put what we need in place to help us break ground and bring hope for Christ – to live in a bold, courageous and committed way, not just on Covenant Sunday but in the days, weeks and months ahead. </w:t>
      </w:r>
    </w:p>
    <w:p w14:paraId="3F1A0783" w14:textId="77777777" w:rsidR="00454042" w:rsidRPr="00454042" w:rsidRDefault="00454042" w:rsidP="00454042">
      <w:pPr>
        <w:rPr>
          <w:rFonts w:ascii="Aptos" w:hAnsi="Aptos"/>
        </w:rPr>
      </w:pPr>
    </w:p>
    <w:p w14:paraId="649EF7BE" w14:textId="77777777" w:rsidR="00454042" w:rsidRPr="00454042" w:rsidRDefault="00454042" w:rsidP="00454042">
      <w:pPr>
        <w:rPr>
          <w:rFonts w:ascii="Aptos" w:hAnsi="Aptos"/>
        </w:rPr>
      </w:pPr>
      <w:r w:rsidRPr="00454042">
        <w:rPr>
          <w:rFonts w:ascii="Aptos" w:hAnsi="Aptos"/>
        </w:rPr>
        <w:t>The level of preparation is indicated next to each idea:</w:t>
      </w:r>
    </w:p>
    <w:p w14:paraId="419314FB" w14:textId="77777777" w:rsidR="00454042" w:rsidRPr="00454042" w:rsidRDefault="00454042" w:rsidP="00454042">
      <w:pPr>
        <w:numPr>
          <w:ilvl w:val="0"/>
          <w:numId w:val="1"/>
        </w:numPr>
        <w:rPr>
          <w:rFonts w:ascii="Aptos" w:hAnsi="Aptos"/>
        </w:rPr>
      </w:pPr>
      <w:r w:rsidRPr="00454042">
        <w:rPr>
          <w:rFonts w:ascii="Aptos" w:hAnsi="Aptos"/>
        </w:rPr>
        <w:t>This idea is simple to set up (*)</w:t>
      </w:r>
    </w:p>
    <w:p w14:paraId="4298BCAC" w14:textId="77777777" w:rsidR="00454042" w:rsidRPr="00454042" w:rsidRDefault="00454042" w:rsidP="00454042">
      <w:pPr>
        <w:numPr>
          <w:ilvl w:val="0"/>
          <w:numId w:val="1"/>
        </w:numPr>
        <w:rPr>
          <w:rFonts w:ascii="Aptos" w:hAnsi="Aptos"/>
        </w:rPr>
      </w:pPr>
      <w:r w:rsidRPr="00454042">
        <w:rPr>
          <w:rFonts w:ascii="Aptos" w:hAnsi="Aptos"/>
        </w:rPr>
        <w:t>This idea requires a bit of preparation (**)</w:t>
      </w:r>
    </w:p>
    <w:p w14:paraId="788AE401" w14:textId="77777777" w:rsidR="00454042" w:rsidRPr="00454042" w:rsidRDefault="00454042" w:rsidP="00454042">
      <w:pPr>
        <w:numPr>
          <w:ilvl w:val="0"/>
          <w:numId w:val="1"/>
        </w:numPr>
        <w:rPr>
          <w:rFonts w:ascii="Aptos" w:hAnsi="Aptos"/>
        </w:rPr>
      </w:pPr>
      <w:r w:rsidRPr="00454042">
        <w:rPr>
          <w:rFonts w:ascii="Aptos" w:hAnsi="Aptos"/>
        </w:rPr>
        <w:t>This idea may need some extra time to prepare (***)</w:t>
      </w:r>
    </w:p>
    <w:p w14:paraId="0359EC2F" w14:textId="77777777" w:rsidR="00454042" w:rsidRPr="00454042" w:rsidRDefault="00454042" w:rsidP="00454042">
      <w:pPr>
        <w:rPr>
          <w:rFonts w:ascii="Aptos" w:hAnsi="Aptos"/>
        </w:rPr>
      </w:pPr>
    </w:p>
    <w:p w14:paraId="2BC67741" w14:textId="77777777" w:rsidR="00454042" w:rsidRPr="00454042" w:rsidRDefault="00454042" w:rsidP="00454042">
      <w:pPr>
        <w:pStyle w:val="Heading2"/>
      </w:pPr>
      <w:r w:rsidRPr="00454042">
        <w:t>All-age Worship Ideas</w:t>
      </w:r>
    </w:p>
    <w:p w14:paraId="77D9CA95" w14:textId="77777777" w:rsidR="00454042" w:rsidRPr="00EE6065" w:rsidRDefault="00454042" w:rsidP="00454042">
      <w:pPr>
        <w:pStyle w:val="Heading3"/>
        <w:rPr>
          <w:color w:val="972D00"/>
        </w:rPr>
      </w:pPr>
      <w:r w:rsidRPr="00EE6065">
        <w:rPr>
          <w:color w:val="972D00"/>
        </w:rPr>
        <w:t>HOPE Revealed (***)</w:t>
      </w:r>
    </w:p>
    <w:p w14:paraId="486C6E90" w14:textId="02DA549C" w:rsidR="00454042" w:rsidRPr="00454042" w:rsidRDefault="00454042" w:rsidP="00454042">
      <w:pPr>
        <w:rPr>
          <w:rFonts w:ascii="Aptos" w:hAnsi="Aptos"/>
        </w:rPr>
      </w:pPr>
      <w:r w:rsidRPr="00454042">
        <w:rPr>
          <w:rFonts w:ascii="Aptos" w:hAnsi="Aptos"/>
        </w:rPr>
        <w:t xml:space="preserve">Have four ice cubes/blocks each with a different letter of ‘HOPE’ inside. The letters could be fridge magnet letters or laminated paper. Don’t reveal what the letters spell until the end. </w:t>
      </w:r>
    </w:p>
    <w:p w14:paraId="4DE4FF82" w14:textId="77777777" w:rsidR="00454042" w:rsidRPr="00454042" w:rsidRDefault="00454042" w:rsidP="00454042">
      <w:pPr>
        <w:rPr>
          <w:rFonts w:ascii="Aptos" w:hAnsi="Aptos"/>
        </w:rPr>
      </w:pPr>
      <w:r w:rsidRPr="00454042">
        <w:rPr>
          <w:rFonts w:ascii="Aptos" w:hAnsi="Aptos"/>
        </w:rPr>
        <w:t xml:space="preserve">Ask four volunteers to race to break down the ice cubes. </w:t>
      </w:r>
    </w:p>
    <w:p w14:paraId="652AF285" w14:textId="77777777" w:rsidR="00454042" w:rsidRPr="00454042" w:rsidRDefault="00454042" w:rsidP="00454042">
      <w:pPr>
        <w:rPr>
          <w:rFonts w:ascii="Aptos" w:hAnsi="Aptos"/>
        </w:rPr>
      </w:pPr>
      <w:r w:rsidRPr="00454042">
        <w:rPr>
          <w:rFonts w:ascii="Aptos" w:hAnsi="Aptos"/>
        </w:rPr>
        <w:t>You may want to have a range of tools to offer the volunteers including gloves, toy hammer, hairdryer etc.</w:t>
      </w:r>
    </w:p>
    <w:p w14:paraId="3BA6BF6B" w14:textId="77777777" w:rsidR="00454042" w:rsidRDefault="00454042" w:rsidP="00454042">
      <w:pPr>
        <w:rPr>
          <w:rFonts w:ascii="Aptos" w:hAnsi="Aptos"/>
        </w:rPr>
      </w:pPr>
      <w:r w:rsidRPr="00454042">
        <w:rPr>
          <w:rFonts w:ascii="Aptos" w:hAnsi="Aptos"/>
        </w:rPr>
        <w:t xml:space="preserve">Once all the letters have been revealed, explain how we have to rely on others and biblical tools to break down hardened areas and then to bring hope. </w:t>
      </w:r>
    </w:p>
    <w:p w14:paraId="6942B63F" w14:textId="77777777" w:rsidR="00454042" w:rsidRPr="00454042" w:rsidRDefault="00454042" w:rsidP="00454042">
      <w:pPr>
        <w:rPr>
          <w:rFonts w:ascii="Aptos" w:hAnsi="Aptos"/>
        </w:rPr>
      </w:pPr>
    </w:p>
    <w:p w14:paraId="070A4351" w14:textId="77777777" w:rsidR="00454042" w:rsidRPr="00EE6065" w:rsidRDefault="00454042" w:rsidP="00454042">
      <w:pPr>
        <w:pStyle w:val="Heading3"/>
        <w:rPr>
          <w:color w:val="972D00"/>
        </w:rPr>
      </w:pPr>
      <w:r w:rsidRPr="00EE6065">
        <w:rPr>
          <w:color w:val="972D00"/>
        </w:rPr>
        <w:t>Breaking Down Barriers (*)</w:t>
      </w:r>
    </w:p>
    <w:p w14:paraId="2FC52CEE" w14:textId="77777777" w:rsidR="00454042" w:rsidRPr="00454042" w:rsidRDefault="00454042" w:rsidP="00454042">
      <w:pPr>
        <w:rPr>
          <w:rFonts w:ascii="Aptos" w:hAnsi="Aptos"/>
        </w:rPr>
      </w:pPr>
      <w:r w:rsidRPr="00454042">
        <w:rPr>
          <w:rFonts w:ascii="Aptos" w:hAnsi="Aptos"/>
        </w:rPr>
        <w:t xml:space="preserve">Have a building block structure – either a Jenga structure or Lego pieces. Ask a volunteer to build a structure from these pieces. Notice how this structure has many layers and gets built over time. This structure represents some of the things in our heart that have become blockages for what God wants to do in and through us. </w:t>
      </w:r>
    </w:p>
    <w:p w14:paraId="3A596A46" w14:textId="77777777" w:rsidR="00454042" w:rsidRPr="00454042" w:rsidRDefault="00454042" w:rsidP="00454042">
      <w:pPr>
        <w:rPr>
          <w:rFonts w:ascii="Aptos" w:hAnsi="Aptos"/>
        </w:rPr>
      </w:pPr>
      <w:r w:rsidRPr="00454042">
        <w:rPr>
          <w:rFonts w:ascii="Aptos" w:hAnsi="Aptos"/>
        </w:rPr>
        <w:t xml:space="preserve">As the leader, break down the structure that has been built. </w:t>
      </w:r>
    </w:p>
    <w:p w14:paraId="134EC1AB" w14:textId="77777777" w:rsidR="00454042" w:rsidRPr="00454042" w:rsidRDefault="00454042" w:rsidP="00454042">
      <w:pPr>
        <w:rPr>
          <w:rFonts w:ascii="Aptos" w:hAnsi="Aptos"/>
        </w:rPr>
      </w:pPr>
      <w:r w:rsidRPr="00454042">
        <w:rPr>
          <w:rFonts w:ascii="Aptos" w:hAnsi="Aptos"/>
        </w:rPr>
        <w:t xml:space="preserve">Ask how the volunteer now feels. It’s likely they will feel sad that their work has been broken. This can symbolise how attached we become to certain things, though they </w:t>
      </w:r>
      <w:r w:rsidRPr="00454042">
        <w:rPr>
          <w:rFonts w:ascii="Aptos" w:hAnsi="Aptos"/>
        </w:rPr>
        <w:lastRenderedPageBreak/>
        <w:t xml:space="preserve">prevent God’s transformation: our own plans and dreams, our unhealthy habits and desires. </w:t>
      </w:r>
    </w:p>
    <w:p w14:paraId="4F68867A" w14:textId="77777777" w:rsidR="00454042" w:rsidRPr="00454042" w:rsidRDefault="00454042" w:rsidP="00454042">
      <w:pPr>
        <w:rPr>
          <w:rFonts w:ascii="Aptos" w:hAnsi="Aptos"/>
        </w:rPr>
      </w:pPr>
      <w:r w:rsidRPr="00454042">
        <w:rPr>
          <w:rFonts w:ascii="Aptos" w:hAnsi="Aptos"/>
        </w:rPr>
        <w:t xml:space="preserve">This is where courage is required – courage to surrender, to break down the barriers we put up and allow God to recreate us into who he wants us to be, in order to accomplish what he wants us to do. </w:t>
      </w:r>
    </w:p>
    <w:p w14:paraId="77FBC97D" w14:textId="77777777" w:rsidR="00454042" w:rsidRPr="00454042" w:rsidRDefault="00454042" w:rsidP="00454042">
      <w:pPr>
        <w:rPr>
          <w:rFonts w:ascii="Aptos" w:hAnsi="Aptos"/>
        </w:rPr>
      </w:pPr>
    </w:p>
    <w:p w14:paraId="116DB214" w14:textId="77777777" w:rsidR="00454042" w:rsidRPr="00EE6065" w:rsidRDefault="00454042" w:rsidP="00454042">
      <w:pPr>
        <w:pStyle w:val="Heading3"/>
        <w:rPr>
          <w:color w:val="972D00"/>
        </w:rPr>
      </w:pPr>
      <w:r w:rsidRPr="00EE6065">
        <w:rPr>
          <w:color w:val="972D00"/>
        </w:rPr>
        <w:t>Bring Hope Together (***)</w:t>
      </w:r>
    </w:p>
    <w:p w14:paraId="385571DF" w14:textId="77777777" w:rsidR="00454042" w:rsidRPr="00454042" w:rsidRDefault="00454042" w:rsidP="00454042">
      <w:pPr>
        <w:rPr>
          <w:rFonts w:ascii="Aptos" w:hAnsi="Aptos"/>
        </w:rPr>
      </w:pPr>
      <w:r w:rsidRPr="00454042">
        <w:rPr>
          <w:rFonts w:ascii="Aptos" w:hAnsi="Aptos"/>
        </w:rPr>
        <w:t xml:space="preserve">Equipment required: a big piece of paper or canvas laid on the floor, lots of paint (watercolour paint is preferable) and straws. </w:t>
      </w:r>
    </w:p>
    <w:p w14:paraId="40FE523A" w14:textId="77777777" w:rsidR="00454042" w:rsidRPr="00454042" w:rsidRDefault="00454042" w:rsidP="00454042">
      <w:pPr>
        <w:rPr>
          <w:rFonts w:ascii="Aptos" w:hAnsi="Aptos"/>
        </w:rPr>
      </w:pPr>
      <w:r w:rsidRPr="00454042">
        <w:rPr>
          <w:rFonts w:ascii="Aptos" w:hAnsi="Aptos"/>
        </w:rPr>
        <w:t xml:space="preserve">Ask each volunteer to add a heavy splash of paint anywhere on the paper. Then, using a straw, to blow the paint. The paint should spread in several directions. The volunteers should try and connect up their splash with the other splashes on the page. </w:t>
      </w:r>
    </w:p>
    <w:p w14:paraId="77A54938" w14:textId="77777777" w:rsidR="00454042" w:rsidRPr="00454042" w:rsidRDefault="00454042" w:rsidP="00454042">
      <w:pPr>
        <w:rPr>
          <w:rFonts w:ascii="Aptos" w:hAnsi="Aptos"/>
        </w:rPr>
      </w:pPr>
      <w:r w:rsidRPr="00454042">
        <w:rPr>
          <w:rFonts w:ascii="Aptos" w:hAnsi="Aptos"/>
        </w:rPr>
        <w:t>Together we cover more ground when we are connected and united in this idea of spreading hope in our community.</w:t>
      </w:r>
    </w:p>
    <w:p w14:paraId="1AF6D47E" w14:textId="77777777" w:rsidR="00454042" w:rsidRPr="00454042" w:rsidRDefault="00454042" w:rsidP="00454042">
      <w:pPr>
        <w:rPr>
          <w:rFonts w:ascii="Aptos" w:hAnsi="Aptos"/>
        </w:rPr>
      </w:pPr>
    </w:p>
    <w:p w14:paraId="0A42B606" w14:textId="77777777" w:rsidR="00454042" w:rsidRPr="00EE6065" w:rsidRDefault="00454042" w:rsidP="00454042">
      <w:pPr>
        <w:pStyle w:val="Heading3"/>
        <w:rPr>
          <w:color w:val="972D00"/>
        </w:rPr>
      </w:pPr>
      <w:r w:rsidRPr="00EE6065">
        <w:rPr>
          <w:color w:val="972D00"/>
        </w:rPr>
        <w:t>Creating Action</w:t>
      </w:r>
    </w:p>
    <w:p w14:paraId="3C4DCC43" w14:textId="77777777" w:rsidR="00454042" w:rsidRDefault="00454042" w:rsidP="00454042">
      <w:pPr>
        <w:rPr>
          <w:rFonts w:ascii="Aptos" w:hAnsi="Aptos"/>
          <w:i/>
          <w:iCs/>
        </w:rPr>
      </w:pPr>
      <w:r w:rsidRPr="00454042">
        <w:rPr>
          <w:rFonts w:ascii="Aptos" w:hAnsi="Aptos"/>
          <w:i/>
          <w:iCs/>
        </w:rPr>
        <w:t xml:space="preserve">Courageous discipleship is based on being bold and actively living out God’s purpose for us. These ideas aim to inspire action in the congregation by applying these thoughts into our everyday lives and communities. </w:t>
      </w:r>
    </w:p>
    <w:p w14:paraId="484F3FEA" w14:textId="77777777" w:rsidR="00454042" w:rsidRPr="00454042" w:rsidRDefault="00454042" w:rsidP="00454042">
      <w:pPr>
        <w:rPr>
          <w:rFonts w:ascii="Aptos" w:hAnsi="Aptos"/>
          <w:i/>
          <w:iCs/>
        </w:rPr>
      </w:pPr>
    </w:p>
    <w:p w14:paraId="0FA1F624" w14:textId="77777777" w:rsidR="00454042" w:rsidRPr="00EE6065" w:rsidRDefault="00454042" w:rsidP="00454042">
      <w:pPr>
        <w:pStyle w:val="Heading3"/>
        <w:rPr>
          <w:color w:val="972D00"/>
        </w:rPr>
      </w:pPr>
      <w:r w:rsidRPr="00EE6065">
        <w:rPr>
          <w:color w:val="972D00"/>
        </w:rPr>
        <w:t>Testimonies (*)</w:t>
      </w:r>
    </w:p>
    <w:p w14:paraId="536C87B6" w14:textId="77777777" w:rsidR="00454042" w:rsidRPr="00454042" w:rsidRDefault="00454042" w:rsidP="00454042">
      <w:pPr>
        <w:rPr>
          <w:rFonts w:ascii="Aptos" w:hAnsi="Aptos"/>
        </w:rPr>
      </w:pPr>
      <w:r w:rsidRPr="00454042">
        <w:rPr>
          <w:rFonts w:ascii="Aptos" w:hAnsi="Aptos"/>
        </w:rPr>
        <w:t xml:space="preserve">Encourage your congregation to share times when either they have been used or God has used others to bring hope around them. </w:t>
      </w:r>
    </w:p>
    <w:p w14:paraId="059F39A5" w14:textId="77777777" w:rsidR="00454042" w:rsidRPr="00454042" w:rsidRDefault="00454042" w:rsidP="00454042">
      <w:pPr>
        <w:rPr>
          <w:rFonts w:ascii="Aptos" w:hAnsi="Aptos"/>
        </w:rPr>
      </w:pPr>
      <w:r w:rsidRPr="00454042">
        <w:rPr>
          <w:rFonts w:ascii="Aptos" w:hAnsi="Aptos"/>
        </w:rPr>
        <w:t xml:space="preserve">This can be a powerful time of reminding people of all the amazing things God can do in and through us when we open our lives for the Spirit to bring transformation. </w:t>
      </w:r>
    </w:p>
    <w:p w14:paraId="48733154" w14:textId="77777777" w:rsidR="00454042" w:rsidRPr="00454042" w:rsidRDefault="00454042" w:rsidP="00454042">
      <w:pPr>
        <w:rPr>
          <w:rFonts w:ascii="Aptos" w:hAnsi="Aptos"/>
        </w:rPr>
      </w:pPr>
      <w:r w:rsidRPr="00454042">
        <w:rPr>
          <w:rFonts w:ascii="Aptos" w:hAnsi="Aptos"/>
        </w:rPr>
        <w:t>You may want to continue sharing stories of people working through the hardened parts of our lives or stories of hope. Consider making it a regular part of your worship or a section of your newsletter. Celebrate the work of God.</w:t>
      </w:r>
    </w:p>
    <w:p w14:paraId="06383AD0" w14:textId="77777777" w:rsidR="00454042" w:rsidRPr="00454042" w:rsidRDefault="00454042" w:rsidP="00454042">
      <w:pPr>
        <w:rPr>
          <w:rFonts w:ascii="Aptos" w:hAnsi="Aptos"/>
        </w:rPr>
      </w:pPr>
      <w:r w:rsidRPr="00454042">
        <w:rPr>
          <w:rFonts w:ascii="Aptos" w:hAnsi="Aptos"/>
        </w:rPr>
        <w:t xml:space="preserve"> </w:t>
      </w:r>
    </w:p>
    <w:p w14:paraId="3634E221" w14:textId="77777777" w:rsidR="00454042" w:rsidRPr="00EE6065" w:rsidRDefault="00454042" w:rsidP="00454042">
      <w:pPr>
        <w:pStyle w:val="Heading3"/>
        <w:rPr>
          <w:color w:val="972D00"/>
        </w:rPr>
      </w:pPr>
      <w:r w:rsidRPr="00EE6065">
        <w:rPr>
          <w:color w:val="972D00"/>
        </w:rPr>
        <w:t>Prayer walk (***)</w:t>
      </w:r>
    </w:p>
    <w:p w14:paraId="25D3D80B" w14:textId="77777777" w:rsidR="00454042" w:rsidRPr="00454042" w:rsidRDefault="00454042" w:rsidP="00454042">
      <w:pPr>
        <w:rPr>
          <w:rFonts w:ascii="Aptos" w:hAnsi="Aptos"/>
        </w:rPr>
      </w:pPr>
      <w:r w:rsidRPr="00454042">
        <w:rPr>
          <w:rFonts w:ascii="Aptos" w:hAnsi="Aptos"/>
        </w:rPr>
        <w:t xml:space="preserve">Organise a prayer walk. This could happen following your gathered worship or in the days after. </w:t>
      </w:r>
    </w:p>
    <w:p w14:paraId="4B13DF7C" w14:textId="77777777" w:rsidR="00454042" w:rsidRPr="00454042" w:rsidRDefault="00454042" w:rsidP="00454042">
      <w:pPr>
        <w:rPr>
          <w:rFonts w:ascii="Aptos" w:hAnsi="Aptos"/>
        </w:rPr>
      </w:pPr>
      <w:r w:rsidRPr="00454042">
        <w:rPr>
          <w:rFonts w:ascii="Aptos" w:hAnsi="Aptos"/>
        </w:rPr>
        <w:t>Identify the areas where hope could be lacking.</w:t>
      </w:r>
    </w:p>
    <w:p w14:paraId="54716872" w14:textId="77777777" w:rsidR="00454042" w:rsidRPr="00454042" w:rsidRDefault="00454042" w:rsidP="00454042">
      <w:pPr>
        <w:rPr>
          <w:rFonts w:ascii="Aptos" w:hAnsi="Aptos"/>
        </w:rPr>
      </w:pPr>
      <w:r w:rsidRPr="00454042">
        <w:rPr>
          <w:rFonts w:ascii="Aptos" w:hAnsi="Aptos"/>
        </w:rPr>
        <w:t xml:space="preserve">Identify the places which bring hope to others. </w:t>
      </w:r>
    </w:p>
    <w:p w14:paraId="1DC0B36F" w14:textId="77777777" w:rsidR="00454042" w:rsidRPr="00454042" w:rsidRDefault="00454042" w:rsidP="00454042">
      <w:pPr>
        <w:rPr>
          <w:rFonts w:ascii="Aptos" w:hAnsi="Aptos"/>
        </w:rPr>
      </w:pPr>
      <w:r w:rsidRPr="00454042">
        <w:rPr>
          <w:rFonts w:ascii="Aptos" w:hAnsi="Aptos"/>
        </w:rPr>
        <w:t xml:space="preserve">The term ‘breaking ground’ can often be used to describe the first steps for a new venture. Take time to ask God to reveal new opportunities for your corps to connect and bring hope to your local area. </w:t>
      </w:r>
    </w:p>
    <w:p w14:paraId="04B070E2" w14:textId="77777777" w:rsidR="00454042" w:rsidRPr="00454042" w:rsidRDefault="00454042" w:rsidP="00454042">
      <w:pPr>
        <w:rPr>
          <w:rFonts w:ascii="Aptos" w:hAnsi="Aptos"/>
        </w:rPr>
      </w:pPr>
      <w:r w:rsidRPr="00454042">
        <w:rPr>
          <w:rFonts w:ascii="Aptos" w:hAnsi="Aptos"/>
        </w:rPr>
        <w:t>External links to prayer walk outlines:</w:t>
      </w:r>
    </w:p>
    <w:p w14:paraId="7FE7537B" w14:textId="77777777" w:rsidR="00454042" w:rsidRPr="00454042" w:rsidRDefault="00454042" w:rsidP="00454042">
      <w:pPr>
        <w:rPr>
          <w:rFonts w:ascii="Aptos" w:hAnsi="Aptos"/>
        </w:rPr>
      </w:pPr>
      <w:r w:rsidRPr="00454042">
        <w:rPr>
          <w:rFonts w:ascii="Aptos" w:hAnsi="Aptos"/>
        </w:rPr>
        <w:lastRenderedPageBreak/>
        <w:t xml:space="preserve">24/7 Prayer: </w:t>
      </w:r>
      <w:hyperlink r:id="rId7" w:history="1">
        <w:r w:rsidRPr="00454042">
          <w:rPr>
            <w:rStyle w:val="Hyperlink"/>
            <w:rFonts w:ascii="Aptos" w:hAnsi="Aptos"/>
          </w:rPr>
          <w:t>https://www.24-7prayer.com/prayer_guide/prayer-walking/</w:t>
        </w:r>
      </w:hyperlink>
      <w:r w:rsidRPr="00454042">
        <w:rPr>
          <w:rFonts w:ascii="Aptos" w:hAnsi="Aptos"/>
        </w:rPr>
        <w:t xml:space="preserve"> </w:t>
      </w:r>
    </w:p>
    <w:p w14:paraId="687A9D87" w14:textId="77777777" w:rsidR="00454042" w:rsidRPr="00454042" w:rsidRDefault="00454042" w:rsidP="00454042">
      <w:pPr>
        <w:rPr>
          <w:rFonts w:ascii="Aptos" w:hAnsi="Aptos"/>
        </w:rPr>
      </w:pPr>
      <w:r w:rsidRPr="00454042">
        <w:rPr>
          <w:rFonts w:ascii="Aptos" w:hAnsi="Aptos"/>
        </w:rPr>
        <w:t xml:space="preserve">Church Urban Fund: </w:t>
      </w:r>
      <w:hyperlink r:id="rId8" w:history="1">
        <w:r w:rsidRPr="00454042">
          <w:rPr>
            <w:rStyle w:val="Hyperlink"/>
            <w:rFonts w:ascii="Aptos" w:hAnsi="Aptos"/>
          </w:rPr>
          <w:t>https://cuf.org.uk/loving-where-you-live</w:t>
        </w:r>
      </w:hyperlink>
      <w:r w:rsidRPr="00454042">
        <w:rPr>
          <w:rFonts w:ascii="Aptos" w:hAnsi="Aptos"/>
        </w:rPr>
        <w:t xml:space="preserve"> (includes other ideas to make a difference in your community)</w:t>
      </w:r>
    </w:p>
    <w:p w14:paraId="42FA2A05" w14:textId="77777777" w:rsidR="00454042" w:rsidRPr="00454042" w:rsidRDefault="00454042" w:rsidP="00454042">
      <w:pPr>
        <w:rPr>
          <w:rFonts w:ascii="Aptos" w:hAnsi="Aptos"/>
        </w:rPr>
      </w:pPr>
      <w:r w:rsidRPr="00454042">
        <w:rPr>
          <w:rFonts w:ascii="Aptos" w:hAnsi="Aptos"/>
        </w:rPr>
        <w:t xml:space="preserve">Navigators: </w:t>
      </w:r>
      <w:hyperlink r:id="rId9" w:history="1">
        <w:r w:rsidRPr="00454042">
          <w:rPr>
            <w:rStyle w:val="Hyperlink"/>
            <w:rFonts w:ascii="Aptos" w:hAnsi="Aptos"/>
          </w:rPr>
          <w:t>https://www.navigators.org/resource/prayer-walk/</w:t>
        </w:r>
      </w:hyperlink>
      <w:r w:rsidRPr="00454042">
        <w:rPr>
          <w:rFonts w:ascii="Aptos" w:hAnsi="Aptos"/>
        </w:rPr>
        <w:t xml:space="preserve"> </w:t>
      </w:r>
    </w:p>
    <w:p w14:paraId="122AE3D3" w14:textId="77777777" w:rsidR="00454042" w:rsidRPr="00454042" w:rsidRDefault="00454042" w:rsidP="00454042">
      <w:pPr>
        <w:rPr>
          <w:rFonts w:ascii="Aptos" w:hAnsi="Aptos"/>
        </w:rPr>
      </w:pPr>
    </w:p>
    <w:p w14:paraId="1272DF9C" w14:textId="77777777" w:rsidR="00454042" w:rsidRPr="00454042" w:rsidRDefault="00454042" w:rsidP="00454042">
      <w:pPr>
        <w:pStyle w:val="Heading2"/>
      </w:pPr>
      <w:r w:rsidRPr="00454042">
        <w:t>Prayer and Response Ideas</w:t>
      </w:r>
    </w:p>
    <w:p w14:paraId="5BF921DC" w14:textId="77777777" w:rsidR="00454042" w:rsidRPr="00EE6065" w:rsidRDefault="00454042" w:rsidP="00454042">
      <w:pPr>
        <w:pStyle w:val="Heading3"/>
        <w:rPr>
          <w:color w:val="972D00"/>
        </w:rPr>
      </w:pPr>
      <w:r w:rsidRPr="00EE6065">
        <w:rPr>
          <w:color w:val="972D00"/>
        </w:rPr>
        <w:t>Covenant Card prayer (*)</w:t>
      </w:r>
    </w:p>
    <w:p w14:paraId="2BCF6B97" w14:textId="77777777" w:rsidR="007B3C8C" w:rsidRPr="007B3C8C" w:rsidRDefault="007B3C8C" w:rsidP="007B3C8C">
      <w:r w:rsidRPr="007B3C8C">
        <w:t xml:space="preserve">Loving Father, </w:t>
      </w:r>
    </w:p>
    <w:p w14:paraId="4F5F495C" w14:textId="77777777" w:rsidR="007B3C8C" w:rsidRPr="007B3C8C" w:rsidRDefault="007B3C8C" w:rsidP="007B3C8C">
      <w:r w:rsidRPr="007B3C8C">
        <w:t xml:space="preserve">The depth of your unconditional and unceasing love is beyond my understanding, but today I respond to that love. </w:t>
      </w:r>
    </w:p>
    <w:p w14:paraId="158E2F88" w14:textId="77777777" w:rsidR="007B3C8C" w:rsidRPr="007B3C8C" w:rsidRDefault="007B3C8C" w:rsidP="007B3C8C">
      <w:r w:rsidRPr="007B3C8C">
        <w:t xml:space="preserve">Break down the areas of my heart that have become hardened. Transform what resists you, so that I may be one with you. </w:t>
      </w:r>
    </w:p>
    <w:p w14:paraId="0AC23778" w14:textId="77777777" w:rsidR="007B3C8C" w:rsidRPr="007B3C8C" w:rsidRDefault="007B3C8C" w:rsidP="007B3C8C">
      <w:r w:rsidRPr="007B3C8C">
        <w:t xml:space="preserve">As your love lives in me, may my thoughts, words and actions courageously flow and radiate this love outwardly in my community. </w:t>
      </w:r>
    </w:p>
    <w:p w14:paraId="57D6BFDF" w14:textId="77777777" w:rsidR="007B3C8C" w:rsidRPr="007B3C8C" w:rsidRDefault="007B3C8C" w:rsidP="007B3C8C">
      <w:r w:rsidRPr="007B3C8C">
        <w:t xml:space="preserve">Energise my faith, so that through me your Kingdom may come. </w:t>
      </w:r>
    </w:p>
    <w:p w14:paraId="7D176EFF" w14:textId="070A2D84" w:rsidR="007B3C8C" w:rsidRDefault="007B3C8C" w:rsidP="007B3C8C">
      <w:r w:rsidRPr="007B3C8C">
        <w:t>May this Covenant of Love inspire me to break ground and bring hope in my life and this community. Amen.</w:t>
      </w:r>
    </w:p>
    <w:p w14:paraId="36D2394F" w14:textId="77777777" w:rsidR="00454042" w:rsidRPr="00454042" w:rsidRDefault="00454042" w:rsidP="00454042">
      <w:pPr>
        <w:rPr>
          <w:rFonts w:ascii="Aptos" w:hAnsi="Aptos"/>
          <w:i/>
          <w:iCs/>
        </w:rPr>
      </w:pPr>
      <w:r w:rsidRPr="00454042">
        <w:rPr>
          <w:rFonts w:ascii="Aptos" w:hAnsi="Aptos"/>
          <w:i/>
          <w:iCs/>
        </w:rPr>
        <w:t>Prayer from the Covenant Sunday Commitment Card 2026</w:t>
      </w:r>
    </w:p>
    <w:p w14:paraId="39ED60D2" w14:textId="77777777" w:rsidR="00454042" w:rsidRPr="00454042" w:rsidRDefault="00454042" w:rsidP="00454042">
      <w:pPr>
        <w:rPr>
          <w:rFonts w:ascii="Aptos" w:hAnsi="Aptos"/>
        </w:rPr>
      </w:pPr>
    </w:p>
    <w:p w14:paraId="62A818F3" w14:textId="77777777" w:rsidR="00454042" w:rsidRPr="00454042" w:rsidRDefault="00454042" w:rsidP="00454042">
      <w:pPr>
        <w:rPr>
          <w:rFonts w:ascii="Aptos" w:hAnsi="Aptos"/>
        </w:rPr>
      </w:pPr>
    </w:p>
    <w:p w14:paraId="65D2191D" w14:textId="77777777" w:rsidR="00454042" w:rsidRPr="00EE6065" w:rsidRDefault="00454042" w:rsidP="00454042">
      <w:pPr>
        <w:pStyle w:val="Heading3"/>
        <w:rPr>
          <w:color w:val="972D00"/>
        </w:rPr>
      </w:pPr>
      <w:r w:rsidRPr="00EE6065">
        <w:rPr>
          <w:color w:val="972D00"/>
        </w:rPr>
        <w:t>Surrendering to God (*)</w:t>
      </w:r>
    </w:p>
    <w:p w14:paraId="481A4A85" w14:textId="77777777" w:rsidR="00454042" w:rsidRPr="00454042" w:rsidRDefault="00454042" w:rsidP="00454042">
      <w:pPr>
        <w:rPr>
          <w:rFonts w:ascii="Aptos" w:hAnsi="Aptos"/>
          <w:b/>
          <w:bCs/>
          <w:i/>
          <w:iCs/>
        </w:rPr>
      </w:pPr>
      <w:r w:rsidRPr="00454042">
        <w:rPr>
          <w:rFonts w:ascii="Aptos" w:hAnsi="Aptos"/>
        </w:rPr>
        <w:t xml:space="preserve">During this time of reflection ask the congregation to hold out their hands. You may also like to have some background music playing during this time. </w:t>
      </w:r>
    </w:p>
    <w:p w14:paraId="33A9BA1E" w14:textId="77777777" w:rsidR="00454042" w:rsidRPr="00454042" w:rsidRDefault="00454042" w:rsidP="00454042">
      <w:pPr>
        <w:rPr>
          <w:rFonts w:ascii="Aptos" w:hAnsi="Aptos"/>
        </w:rPr>
      </w:pPr>
    </w:p>
    <w:p w14:paraId="1155D6A9" w14:textId="77777777" w:rsidR="00454042" w:rsidRPr="00454042" w:rsidRDefault="00454042" w:rsidP="00454042">
      <w:pPr>
        <w:rPr>
          <w:rFonts w:ascii="Aptos" w:hAnsi="Aptos"/>
          <w:b/>
          <w:bCs/>
          <w:i/>
          <w:iCs/>
        </w:rPr>
      </w:pPr>
      <w:r w:rsidRPr="00454042">
        <w:rPr>
          <w:rFonts w:ascii="Aptos" w:hAnsi="Aptos"/>
          <w:b/>
          <w:bCs/>
          <w:i/>
          <w:iCs/>
        </w:rPr>
        <w:t>Start with both hands out and closed fists –</w:t>
      </w:r>
    </w:p>
    <w:p w14:paraId="2518C8FE" w14:textId="77777777" w:rsidR="00454042" w:rsidRPr="00454042" w:rsidRDefault="00454042" w:rsidP="00454042">
      <w:pPr>
        <w:rPr>
          <w:rFonts w:ascii="Aptos" w:hAnsi="Aptos"/>
        </w:rPr>
      </w:pPr>
      <w:r w:rsidRPr="00454042">
        <w:rPr>
          <w:rFonts w:ascii="Aptos" w:hAnsi="Aptos"/>
        </w:rPr>
        <w:t>Consider what are the things you are holding on to? What are you trying to keep away from God? Why are you holding on to the things God can take away?</w:t>
      </w:r>
    </w:p>
    <w:p w14:paraId="42E38992" w14:textId="77777777" w:rsidR="00454042" w:rsidRPr="00454042" w:rsidRDefault="00454042" w:rsidP="00454042">
      <w:pPr>
        <w:rPr>
          <w:rFonts w:ascii="Aptos" w:hAnsi="Aptos"/>
          <w:i/>
          <w:iCs/>
        </w:rPr>
      </w:pPr>
      <w:r w:rsidRPr="00454042">
        <w:rPr>
          <w:rFonts w:ascii="Aptos" w:hAnsi="Aptos"/>
          <w:b/>
          <w:bCs/>
          <w:i/>
          <w:iCs/>
        </w:rPr>
        <w:t>Unclench your fists and spread out your fingers with your palms facing down</w:t>
      </w:r>
      <w:r w:rsidRPr="00454042">
        <w:rPr>
          <w:rFonts w:ascii="Aptos" w:hAnsi="Aptos"/>
          <w:i/>
          <w:iCs/>
        </w:rPr>
        <w:t xml:space="preserve"> – </w:t>
      </w:r>
    </w:p>
    <w:p w14:paraId="2E2182F4" w14:textId="77777777" w:rsidR="00454042" w:rsidRPr="00454042" w:rsidRDefault="00454042" w:rsidP="00454042">
      <w:pPr>
        <w:rPr>
          <w:rFonts w:ascii="Aptos" w:hAnsi="Aptos"/>
        </w:rPr>
      </w:pPr>
      <w:r w:rsidRPr="00454042">
        <w:rPr>
          <w:rFonts w:ascii="Aptos" w:hAnsi="Aptos"/>
        </w:rPr>
        <w:t>Through this movement release your control and give it to God. Allow him to take whatever it is from you.</w:t>
      </w:r>
    </w:p>
    <w:p w14:paraId="56A9871B" w14:textId="77777777" w:rsidR="00454042" w:rsidRPr="00454042" w:rsidRDefault="00454042" w:rsidP="00454042">
      <w:pPr>
        <w:rPr>
          <w:rFonts w:ascii="Aptos" w:hAnsi="Aptos"/>
          <w:b/>
          <w:bCs/>
          <w:i/>
          <w:iCs/>
        </w:rPr>
      </w:pPr>
      <w:r w:rsidRPr="00454042">
        <w:rPr>
          <w:rFonts w:ascii="Aptos" w:hAnsi="Aptos"/>
          <w:b/>
          <w:bCs/>
          <w:i/>
          <w:iCs/>
        </w:rPr>
        <w:t xml:space="preserve">Turn your hands over so your palms are facing upwards – </w:t>
      </w:r>
    </w:p>
    <w:p w14:paraId="40B1070D" w14:textId="77777777" w:rsidR="00454042" w:rsidRPr="00454042" w:rsidRDefault="00454042" w:rsidP="00454042">
      <w:pPr>
        <w:rPr>
          <w:rFonts w:ascii="Aptos" w:hAnsi="Aptos"/>
        </w:rPr>
      </w:pPr>
      <w:r w:rsidRPr="00454042">
        <w:rPr>
          <w:rFonts w:ascii="Aptos" w:hAnsi="Aptos"/>
        </w:rPr>
        <w:t xml:space="preserve">Be open to receive God’s guidance and blessings. Replace your hidden fear with God’s grace and hope. </w:t>
      </w:r>
    </w:p>
    <w:p w14:paraId="62685B4E" w14:textId="77777777" w:rsidR="00454042" w:rsidRPr="00454042" w:rsidRDefault="00454042" w:rsidP="00454042">
      <w:pPr>
        <w:rPr>
          <w:rFonts w:ascii="Aptos" w:hAnsi="Aptos"/>
          <w:i/>
          <w:iCs/>
        </w:rPr>
      </w:pPr>
    </w:p>
    <w:p w14:paraId="5883BA84" w14:textId="77777777" w:rsidR="00454042" w:rsidRPr="00EE6065" w:rsidRDefault="00454042" w:rsidP="00454042">
      <w:pPr>
        <w:pStyle w:val="Heading3"/>
        <w:rPr>
          <w:color w:val="972D00"/>
        </w:rPr>
      </w:pPr>
      <w:r w:rsidRPr="00EE6065">
        <w:rPr>
          <w:color w:val="972D00"/>
        </w:rPr>
        <w:t>In your community (**)</w:t>
      </w:r>
    </w:p>
    <w:p w14:paraId="50974B78" w14:textId="77777777" w:rsidR="00454042" w:rsidRPr="00454042" w:rsidRDefault="00454042" w:rsidP="00454042">
      <w:pPr>
        <w:rPr>
          <w:rFonts w:ascii="Aptos" w:hAnsi="Aptos"/>
        </w:rPr>
      </w:pPr>
      <w:r w:rsidRPr="00454042">
        <w:rPr>
          <w:rFonts w:ascii="Aptos" w:hAnsi="Aptos"/>
        </w:rPr>
        <w:t xml:space="preserve">Look in your local community news throughout the week leading up to your gathered worship. </w:t>
      </w:r>
    </w:p>
    <w:p w14:paraId="57371B8D" w14:textId="77777777" w:rsidR="00454042" w:rsidRPr="00454042" w:rsidRDefault="00454042" w:rsidP="00454042">
      <w:pPr>
        <w:rPr>
          <w:rFonts w:ascii="Aptos" w:hAnsi="Aptos"/>
        </w:rPr>
      </w:pPr>
      <w:r w:rsidRPr="00454042">
        <w:rPr>
          <w:rFonts w:ascii="Aptos" w:hAnsi="Aptos"/>
        </w:rPr>
        <w:t>What are the concerns in your local area?</w:t>
      </w:r>
    </w:p>
    <w:p w14:paraId="7828CBB5" w14:textId="77777777" w:rsidR="00454042" w:rsidRPr="007B3C8C" w:rsidRDefault="00454042" w:rsidP="007B3C8C">
      <w:r w:rsidRPr="007B3C8C">
        <w:lastRenderedPageBreak/>
        <w:t>What is there to thank God for?</w:t>
      </w:r>
    </w:p>
    <w:p w14:paraId="501BD6A3" w14:textId="77777777" w:rsidR="00454042" w:rsidRPr="007B3C8C" w:rsidRDefault="00454042" w:rsidP="007B3C8C">
      <w:r w:rsidRPr="007B3C8C">
        <w:t>Who needs our prayers today?</w:t>
      </w:r>
    </w:p>
    <w:p w14:paraId="57061D08" w14:textId="77777777" w:rsidR="00454042" w:rsidRPr="00454042" w:rsidRDefault="00454042" w:rsidP="00454042">
      <w:pPr>
        <w:rPr>
          <w:rFonts w:ascii="Aptos" w:hAnsi="Aptos"/>
        </w:rPr>
      </w:pPr>
      <w:r w:rsidRPr="00454042">
        <w:rPr>
          <w:rFonts w:ascii="Aptos" w:hAnsi="Aptos"/>
        </w:rPr>
        <w:t xml:space="preserve">Offer a time of open prayer to pray for these areas. Challenge your congregation to keep an awareness of the needs around them. May we never be too busy to recognise the work of God around us. We are all called to courageously break ground and bring hope to this community. </w:t>
      </w:r>
    </w:p>
    <w:p w14:paraId="20949260" w14:textId="77777777" w:rsidR="00454042" w:rsidRPr="00454042" w:rsidRDefault="00454042" w:rsidP="00454042">
      <w:pPr>
        <w:rPr>
          <w:rFonts w:ascii="Aptos" w:hAnsi="Aptos"/>
        </w:rPr>
      </w:pPr>
    </w:p>
    <w:p w14:paraId="7EC037E0" w14:textId="77777777" w:rsidR="00454042" w:rsidRPr="00454042" w:rsidRDefault="00454042" w:rsidP="00454042">
      <w:pPr>
        <w:pStyle w:val="Heading2"/>
      </w:pPr>
      <w:r w:rsidRPr="00454042">
        <w:t>Written Prayers and Readings</w:t>
      </w:r>
    </w:p>
    <w:p w14:paraId="2F2C85C3" w14:textId="77777777" w:rsidR="00454042" w:rsidRPr="00EE6065" w:rsidRDefault="00454042" w:rsidP="00454042">
      <w:pPr>
        <w:pStyle w:val="Heading3"/>
        <w:rPr>
          <w:i/>
          <w:iCs/>
          <w:color w:val="972D00"/>
        </w:rPr>
      </w:pPr>
      <w:r w:rsidRPr="00EE6065">
        <w:rPr>
          <w:color w:val="972D00"/>
        </w:rPr>
        <w:t>Responsive Reading based on Psalm 27 of David (</w:t>
      </w:r>
      <w:r w:rsidRPr="00EE6065">
        <w:rPr>
          <w:i/>
          <w:color w:val="972D00"/>
        </w:rPr>
        <w:t>NIV</w:t>
      </w:r>
      <w:r w:rsidRPr="00EE6065">
        <w:rPr>
          <w:color w:val="972D00"/>
        </w:rPr>
        <w:t>)</w:t>
      </w:r>
      <w:r w:rsidRPr="00EE6065">
        <w:rPr>
          <w:i/>
          <w:iCs/>
          <w:color w:val="972D00"/>
        </w:rPr>
        <w:t xml:space="preserve">. </w:t>
      </w:r>
    </w:p>
    <w:p w14:paraId="5A144734" w14:textId="77777777" w:rsidR="00454042" w:rsidRPr="00454042" w:rsidRDefault="00454042" w:rsidP="00454042">
      <w:pPr>
        <w:rPr>
          <w:rFonts w:ascii="Aptos" w:hAnsi="Aptos"/>
          <w:b/>
          <w:bCs/>
        </w:rPr>
      </w:pPr>
      <w:r w:rsidRPr="00454042">
        <w:rPr>
          <w:rFonts w:ascii="Aptos" w:hAnsi="Aptos"/>
          <w:b/>
          <w:bCs/>
        </w:rPr>
        <w:t xml:space="preserve">Leader: </w:t>
      </w:r>
      <w:r w:rsidRPr="00454042">
        <w:rPr>
          <w:rFonts w:ascii="Aptos" w:hAnsi="Aptos"/>
          <w:b/>
          <w:bCs/>
        </w:rPr>
        <w:tab/>
        <w:t>The Lord is my light and my salvation –</w:t>
      </w:r>
    </w:p>
    <w:p w14:paraId="56FC8D07" w14:textId="22F341CC" w:rsidR="00454042" w:rsidRPr="00454042" w:rsidRDefault="00454042" w:rsidP="00454042">
      <w:pPr>
        <w:rPr>
          <w:rFonts w:ascii="Aptos" w:hAnsi="Aptos"/>
        </w:rPr>
      </w:pPr>
      <w:r w:rsidRPr="00454042">
        <w:rPr>
          <w:rFonts w:ascii="Aptos" w:hAnsi="Aptos"/>
        </w:rPr>
        <w:t xml:space="preserve">All: </w:t>
      </w:r>
      <w:r w:rsidRPr="00454042">
        <w:rPr>
          <w:rFonts w:ascii="Aptos" w:hAnsi="Aptos"/>
        </w:rPr>
        <w:tab/>
      </w:r>
      <w:r w:rsidRPr="00454042">
        <w:rPr>
          <w:rFonts w:ascii="Aptos" w:hAnsi="Aptos"/>
        </w:rPr>
        <w:tab/>
        <w:t>whom shall I fear?</w:t>
      </w:r>
    </w:p>
    <w:p w14:paraId="31BB180A" w14:textId="77777777" w:rsidR="00454042" w:rsidRPr="00454042" w:rsidRDefault="00454042" w:rsidP="00454042">
      <w:pPr>
        <w:rPr>
          <w:rFonts w:ascii="Aptos" w:hAnsi="Aptos"/>
          <w:b/>
          <w:bCs/>
        </w:rPr>
      </w:pPr>
      <w:r w:rsidRPr="00454042">
        <w:rPr>
          <w:rFonts w:ascii="Aptos" w:hAnsi="Aptos"/>
          <w:b/>
          <w:bCs/>
        </w:rPr>
        <w:t xml:space="preserve">Leader: </w:t>
      </w:r>
      <w:r w:rsidRPr="00454042">
        <w:rPr>
          <w:rFonts w:ascii="Aptos" w:hAnsi="Aptos"/>
          <w:b/>
          <w:bCs/>
        </w:rPr>
        <w:tab/>
        <w:t>The Lord is the stronghold of my life –</w:t>
      </w:r>
    </w:p>
    <w:p w14:paraId="719610F2" w14:textId="4816A4A0" w:rsidR="00454042" w:rsidRPr="00454042" w:rsidRDefault="00454042" w:rsidP="00454042">
      <w:pPr>
        <w:rPr>
          <w:rFonts w:ascii="Aptos" w:hAnsi="Aptos"/>
        </w:rPr>
      </w:pPr>
      <w:r w:rsidRPr="00454042">
        <w:rPr>
          <w:rFonts w:ascii="Aptos" w:hAnsi="Aptos"/>
        </w:rPr>
        <w:t xml:space="preserve">All: </w:t>
      </w:r>
      <w:r w:rsidRPr="00454042">
        <w:rPr>
          <w:rFonts w:ascii="Aptos" w:hAnsi="Aptos"/>
        </w:rPr>
        <w:tab/>
      </w:r>
      <w:r w:rsidRPr="00454042">
        <w:rPr>
          <w:rFonts w:ascii="Aptos" w:hAnsi="Aptos"/>
        </w:rPr>
        <w:tab/>
        <w:t>of whom shall I be afraid?</w:t>
      </w:r>
    </w:p>
    <w:p w14:paraId="662CCEFF" w14:textId="77777777" w:rsidR="00454042" w:rsidRDefault="00454042" w:rsidP="00454042">
      <w:pPr>
        <w:rPr>
          <w:rFonts w:ascii="Aptos" w:hAnsi="Aptos"/>
          <w:b/>
          <w:bCs/>
        </w:rPr>
      </w:pPr>
      <w:r w:rsidRPr="00454042">
        <w:rPr>
          <w:rFonts w:ascii="Aptos" w:hAnsi="Aptos"/>
          <w:b/>
          <w:bCs/>
        </w:rPr>
        <w:t xml:space="preserve">Leader: </w:t>
      </w:r>
      <w:r w:rsidRPr="00454042">
        <w:rPr>
          <w:rFonts w:ascii="Aptos" w:hAnsi="Aptos"/>
          <w:b/>
          <w:bCs/>
        </w:rPr>
        <w:tab/>
        <w:t>When the wicked advance against me to devour me, it is my enemies</w:t>
      </w:r>
    </w:p>
    <w:p w14:paraId="25150189" w14:textId="600DECB1" w:rsidR="00454042" w:rsidRPr="00454042" w:rsidRDefault="00454042" w:rsidP="00454042">
      <w:pPr>
        <w:ind w:left="1440"/>
        <w:rPr>
          <w:rFonts w:ascii="Aptos" w:hAnsi="Aptos"/>
          <w:b/>
          <w:bCs/>
        </w:rPr>
      </w:pPr>
      <w:r>
        <w:rPr>
          <w:rFonts w:ascii="Aptos" w:hAnsi="Aptos"/>
          <w:b/>
          <w:bCs/>
        </w:rPr>
        <w:t>a</w:t>
      </w:r>
      <w:r w:rsidRPr="00454042">
        <w:rPr>
          <w:rFonts w:ascii="Aptos" w:hAnsi="Aptos"/>
          <w:b/>
          <w:bCs/>
        </w:rPr>
        <w:t>nd</w:t>
      </w:r>
      <w:r>
        <w:rPr>
          <w:rFonts w:ascii="Aptos" w:hAnsi="Aptos"/>
          <w:b/>
          <w:bCs/>
        </w:rPr>
        <w:t xml:space="preserve"> </w:t>
      </w:r>
      <w:r w:rsidRPr="00454042">
        <w:rPr>
          <w:rFonts w:ascii="Aptos" w:hAnsi="Aptos"/>
          <w:b/>
          <w:bCs/>
        </w:rPr>
        <w:t>my foes who will stumble and fall. Though an army besiege me,</w:t>
      </w:r>
    </w:p>
    <w:p w14:paraId="31E8B4B8" w14:textId="3E637F7F" w:rsidR="00454042" w:rsidRPr="00454042" w:rsidRDefault="00454042" w:rsidP="00454042">
      <w:pPr>
        <w:rPr>
          <w:rFonts w:ascii="Aptos" w:hAnsi="Aptos"/>
        </w:rPr>
      </w:pPr>
      <w:r w:rsidRPr="00454042">
        <w:rPr>
          <w:rFonts w:ascii="Aptos" w:hAnsi="Aptos"/>
        </w:rPr>
        <w:t xml:space="preserve">All: </w:t>
      </w:r>
      <w:r w:rsidRPr="00454042">
        <w:rPr>
          <w:rFonts w:ascii="Aptos" w:hAnsi="Aptos"/>
        </w:rPr>
        <w:tab/>
      </w:r>
      <w:r w:rsidRPr="00454042">
        <w:rPr>
          <w:rFonts w:ascii="Aptos" w:hAnsi="Aptos"/>
        </w:rPr>
        <w:tab/>
        <w:t>my heart will not fear;</w:t>
      </w:r>
    </w:p>
    <w:p w14:paraId="4769C96A" w14:textId="77777777" w:rsidR="00454042" w:rsidRPr="00454042" w:rsidRDefault="00454042" w:rsidP="00454042">
      <w:pPr>
        <w:rPr>
          <w:rFonts w:ascii="Aptos" w:hAnsi="Aptos"/>
          <w:b/>
          <w:bCs/>
        </w:rPr>
      </w:pPr>
      <w:r w:rsidRPr="00454042">
        <w:rPr>
          <w:rFonts w:ascii="Aptos" w:hAnsi="Aptos"/>
          <w:b/>
          <w:bCs/>
        </w:rPr>
        <w:t xml:space="preserve">Leader: </w:t>
      </w:r>
      <w:r w:rsidRPr="00454042">
        <w:rPr>
          <w:rFonts w:ascii="Aptos" w:hAnsi="Aptos"/>
          <w:b/>
          <w:bCs/>
        </w:rPr>
        <w:tab/>
        <w:t>though war break out against me,</w:t>
      </w:r>
    </w:p>
    <w:p w14:paraId="4060C7CA" w14:textId="753808BE" w:rsidR="00454042" w:rsidRPr="00454042" w:rsidRDefault="00454042" w:rsidP="00454042">
      <w:pPr>
        <w:rPr>
          <w:rFonts w:ascii="Aptos" w:hAnsi="Aptos"/>
        </w:rPr>
      </w:pPr>
      <w:r w:rsidRPr="00454042">
        <w:rPr>
          <w:rFonts w:ascii="Aptos" w:hAnsi="Aptos"/>
        </w:rPr>
        <w:t xml:space="preserve">All: </w:t>
      </w:r>
      <w:r w:rsidRPr="00454042">
        <w:rPr>
          <w:rFonts w:ascii="Aptos" w:hAnsi="Aptos"/>
        </w:rPr>
        <w:tab/>
      </w:r>
      <w:r w:rsidRPr="00454042">
        <w:rPr>
          <w:rFonts w:ascii="Aptos" w:hAnsi="Aptos"/>
        </w:rPr>
        <w:tab/>
        <w:t>even then I will be confident.</w:t>
      </w:r>
    </w:p>
    <w:p w14:paraId="198F9D30" w14:textId="77777777" w:rsidR="00454042" w:rsidRDefault="00454042" w:rsidP="00454042">
      <w:pPr>
        <w:rPr>
          <w:rFonts w:ascii="Aptos" w:hAnsi="Aptos"/>
          <w:b/>
          <w:bCs/>
        </w:rPr>
      </w:pPr>
      <w:r w:rsidRPr="00454042">
        <w:rPr>
          <w:rFonts w:ascii="Aptos" w:hAnsi="Aptos"/>
          <w:b/>
          <w:bCs/>
        </w:rPr>
        <w:t xml:space="preserve">Leader: </w:t>
      </w:r>
      <w:r w:rsidRPr="00454042">
        <w:rPr>
          <w:rFonts w:ascii="Aptos" w:hAnsi="Aptos"/>
          <w:b/>
          <w:bCs/>
        </w:rPr>
        <w:tab/>
        <w:t>One thing I ask from the Lord, this only do I seek: that I may dwell in</w:t>
      </w:r>
    </w:p>
    <w:p w14:paraId="5BDD79E1" w14:textId="45CE61ED" w:rsidR="00454042" w:rsidRPr="00454042" w:rsidRDefault="00454042" w:rsidP="00454042">
      <w:pPr>
        <w:ind w:left="1440"/>
        <w:rPr>
          <w:rFonts w:ascii="Aptos" w:hAnsi="Aptos"/>
          <w:b/>
          <w:bCs/>
        </w:rPr>
      </w:pPr>
      <w:r w:rsidRPr="00454042">
        <w:rPr>
          <w:rFonts w:ascii="Aptos" w:hAnsi="Aptos"/>
          <w:b/>
          <w:bCs/>
        </w:rPr>
        <w:t>the</w:t>
      </w:r>
      <w:r>
        <w:rPr>
          <w:rFonts w:ascii="Aptos" w:hAnsi="Aptos"/>
          <w:b/>
          <w:bCs/>
        </w:rPr>
        <w:t xml:space="preserve"> </w:t>
      </w:r>
      <w:r w:rsidRPr="00454042">
        <w:rPr>
          <w:rFonts w:ascii="Aptos" w:hAnsi="Aptos"/>
          <w:b/>
          <w:bCs/>
        </w:rPr>
        <w:t>house of the Lord all the days of my life, to gaze on the beauty of the Lord and to seek him in his temple. For in the day of trouble he will keep me safe in his dwelling; he will hide me in the shelter of his sacred tent and set me high upon a rock ….</w:t>
      </w:r>
    </w:p>
    <w:p w14:paraId="5A99A359" w14:textId="67337F78" w:rsidR="00454042" w:rsidRPr="00454042" w:rsidRDefault="00454042" w:rsidP="00454042">
      <w:pPr>
        <w:rPr>
          <w:rFonts w:ascii="Aptos" w:hAnsi="Aptos"/>
        </w:rPr>
      </w:pPr>
      <w:r w:rsidRPr="00454042">
        <w:rPr>
          <w:rFonts w:ascii="Aptos" w:hAnsi="Aptos"/>
        </w:rPr>
        <w:t xml:space="preserve">All: </w:t>
      </w:r>
      <w:r w:rsidRPr="00454042">
        <w:rPr>
          <w:rFonts w:ascii="Aptos" w:hAnsi="Aptos"/>
        </w:rPr>
        <w:tab/>
      </w:r>
      <w:r w:rsidRPr="00454042">
        <w:rPr>
          <w:rFonts w:ascii="Aptos" w:hAnsi="Aptos"/>
        </w:rPr>
        <w:tab/>
        <w:t>Hear my voice when I call, Lord … your face, Lord, I will seek ….</w:t>
      </w:r>
    </w:p>
    <w:p w14:paraId="38327C63" w14:textId="77777777" w:rsidR="00454042" w:rsidRDefault="00454042" w:rsidP="00454042">
      <w:pPr>
        <w:rPr>
          <w:rFonts w:ascii="Aptos" w:hAnsi="Aptos"/>
          <w:b/>
          <w:bCs/>
        </w:rPr>
      </w:pPr>
      <w:r w:rsidRPr="00454042">
        <w:rPr>
          <w:rFonts w:ascii="Aptos" w:hAnsi="Aptos"/>
          <w:b/>
          <w:bCs/>
        </w:rPr>
        <w:t xml:space="preserve">Leader: </w:t>
      </w:r>
      <w:r w:rsidRPr="00454042">
        <w:rPr>
          <w:rFonts w:ascii="Aptos" w:hAnsi="Aptos"/>
          <w:b/>
          <w:bCs/>
        </w:rPr>
        <w:tab/>
        <w:t>I remain confident of this: I will see the goodness of the Lord in the</w:t>
      </w:r>
    </w:p>
    <w:p w14:paraId="531C7BC7" w14:textId="62C199B4" w:rsidR="00454042" w:rsidRPr="00454042" w:rsidRDefault="00454042" w:rsidP="00454042">
      <w:pPr>
        <w:ind w:left="1440"/>
        <w:rPr>
          <w:rFonts w:ascii="Aptos" w:hAnsi="Aptos"/>
          <w:b/>
          <w:bCs/>
        </w:rPr>
      </w:pPr>
      <w:r w:rsidRPr="00454042">
        <w:rPr>
          <w:rFonts w:ascii="Aptos" w:hAnsi="Aptos"/>
          <w:b/>
          <w:bCs/>
        </w:rPr>
        <w:t>land of</w:t>
      </w:r>
      <w:r>
        <w:rPr>
          <w:rFonts w:ascii="Aptos" w:hAnsi="Aptos"/>
          <w:b/>
          <w:bCs/>
        </w:rPr>
        <w:t xml:space="preserve"> </w:t>
      </w:r>
      <w:r w:rsidRPr="00454042">
        <w:rPr>
          <w:rFonts w:ascii="Aptos" w:hAnsi="Aptos"/>
          <w:b/>
          <w:bCs/>
        </w:rPr>
        <w:t>the living.</w:t>
      </w:r>
    </w:p>
    <w:p w14:paraId="06C55118" w14:textId="3D7908F2" w:rsidR="00454042" w:rsidRPr="00454042" w:rsidRDefault="00454042" w:rsidP="00454042">
      <w:pPr>
        <w:rPr>
          <w:rFonts w:ascii="Aptos" w:hAnsi="Aptos"/>
        </w:rPr>
      </w:pPr>
      <w:r w:rsidRPr="00454042">
        <w:rPr>
          <w:rFonts w:ascii="Aptos" w:hAnsi="Aptos"/>
        </w:rPr>
        <w:t xml:space="preserve">All: </w:t>
      </w:r>
      <w:r w:rsidRPr="00454042">
        <w:rPr>
          <w:rFonts w:ascii="Aptos" w:hAnsi="Aptos"/>
        </w:rPr>
        <w:tab/>
      </w:r>
      <w:r w:rsidRPr="00454042">
        <w:rPr>
          <w:rFonts w:ascii="Aptos" w:hAnsi="Aptos"/>
        </w:rPr>
        <w:tab/>
        <w:t>Wait for the Lord; be strong and take heart.</w:t>
      </w:r>
    </w:p>
    <w:p w14:paraId="5AC4CA5A" w14:textId="77777777" w:rsidR="00454042" w:rsidRPr="00EE6065" w:rsidRDefault="00454042" w:rsidP="00454042">
      <w:pPr>
        <w:pStyle w:val="Heading3"/>
        <w:rPr>
          <w:color w:val="972D00"/>
        </w:rPr>
      </w:pPr>
    </w:p>
    <w:p w14:paraId="4A93C738" w14:textId="77777777" w:rsidR="00454042" w:rsidRPr="00EE6065" w:rsidRDefault="00454042" w:rsidP="00454042">
      <w:pPr>
        <w:pStyle w:val="Heading3"/>
        <w:rPr>
          <w:color w:val="972D00"/>
        </w:rPr>
      </w:pPr>
      <w:r w:rsidRPr="00EE6065">
        <w:rPr>
          <w:color w:val="972D00"/>
        </w:rPr>
        <w:t>Responsive Benediction</w:t>
      </w:r>
    </w:p>
    <w:p w14:paraId="224E9818" w14:textId="77777777" w:rsidR="00454042" w:rsidRPr="00454042" w:rsidRDefault="00454042" w:rsidP="00454042">
      <w:pPr>
        <w:rPr>
          <w:rFonts w:ascii="Aptos" w:hAnsi="Aptos"/>
          <w:b/>
          <w:bCs/>
        </w:rPr>
      </w:pPr>
      <w:r w:rsidRPr="00454042">
        <w:rPr>
          <w:rFonts w:ascii="Aptos" w:hAnsi="Aptos"/>
          <w:b/>
          <w:bCs/>
        </w:rPr>
        <w:t xml:space="preserve">Leader: </w:t>
      </w:r>
      <w:r w:rsidRPr="00454042">
        <w:rPr>
          <w:rFonts w:ascii="Aptos" w:hAnsi="Aptos"/>
          <w:b/>
          <w:bCs/>
        </w:rPr>
        <w:tab/>
        <w:t xml:space="preserve">Look at your hands. </w:t>
      </w:r>
    </w:p>
    <w:p w14:paraId="3C2DA803" w14:textId="77777777" w:rsidR="00454042" w:rsidRPr="00454042" w:rsidRDefault="00454042" w:rsidP="00454042">
      <w:pPr>
        <w:rPr>
          <w:rFonts w:ascii="Aptos" w:hAnsi="Aptos"/>
        </w:rPr>
      </w:pPr>
      <w:r w:rsidRPr="00454042">
        <w:rPr>
          <w:rFonts w:ascii="Aptos" w:hAnsi="Aptos"/>
        </w:rPr>
        <w:t xml:space="preserve">All: </w:t>
      </w:r>
      <w:r w:rsidRPr="00454042">
        <w:rPr>
          <w:rFonts w:ascii="Aptos" w:hAnsi="Aptos"/>
        </w:rPr>
        <w:tab/>
      </w:r>
      <w:r w:rsidRPr="00454042">
        <w:rPr>
          <w:rFonts w:ascii="Aptos" w:hAnsi="Aptos"/>
        </w:rPr>
        <w:tab/>
        <w:t xml:space="preserve">God made them for a purpose. </w:t>
      </w:r>
    </w:p>
    <w:p w14:paraId="3E934605" w14:textId="77777777" w:rsidR="00454042" w:rsidRPr="00454042" w:rsidRDefault="00454042" w:rsidP="00454042">
      <w:pPr>
        <w:rPr>
          <w:rFonts w:ascii="Aptos" w:hAnsi="Aptos"/>
          <w:b/>
          <w:bCs/>
        </w:rPr>
      </w:pPr>
      <w:r w:rsidRPr="00454042">
        <w:rPr>
          <w:rFonts w:ascii="Aptos" w:hAnsi="Aptos"/>
          <w:b/>
          <w:bCs/>
        </w:rPr>
        <w:t xml:space="preserve">Leader: </w:t>
      </w:r>
      <w:r w:rsidRPr="00454042">
        <w:rPr>
          <w:rFonts w:ascii="Aptos" w:hAnsi="Aptos"/>
          <w:b/>
          <w:bCs/>
        </w:rPr>
        <w:tab/>
        <w:t xml:space="preserve">See the touch and usefulness. </w:t>
      </w:r>
    </w:p>
    <w:p w14:paraId="32F1F9DF" w14:textId="77777777" w:rsidR="00454042" w:rsidRPr="00454042" w:rsidRDefault="00454042" w:rsidP="00454042">
      <w:pPr>
        <w:rPr>
          <w:rFonts w:ascii="Aptos" w:hAnsi="Aptos"/>
        </w:rPr>
      </w:pPr>
      <w:r w:rsidRPr="00454042">
        <w:rPr>
          <w:rFonts w:ascii="Aptos" w:hAnsi="Aptos"/>
        </w:rPr>
        <w:t xml:space="preserve">All: </w:t>
      </w:r>
      <w:r w:rsidRPr="00454042">
        <w:rPr>
          <w:rFonts w:ascii="Aptos" w:hAnsi="Aptos"/>
        </w:rPr>
        <w:tab/>
      </w:r>
      <w:r w:rsidRPr="00454042">
        <w:rPr>
          <w:rFonts w:ascii="Aptos" w:hAnsi="Aptos"/>
        </w:rPr>
        <w:tab/>
        <w:t xml:space="preserve">We shall use them to do God’s work. </w:t>
      </w:r>
    </w:p>
    <w:p w14:paraId="080BA181" w14:textId="77777777" w:rsidR="00454042" w:rsidRPr="00454042" w:rsidRDefault="00454042" w:rsidP="00454042">
      <w:pPr>
        <w:rPr>
          <w:rFonts w:ascii="Aptos" w:hAnsi="Aptos"/>
          <w:b/>
          <w:bCs/>
        </w:rPr>
      </w:pPr>
      <w:r w:rsidRPr="00454042">
        <w:rPr>
          <w:rFonts w:ascii="Aptos" w:hAnsi="Aptos"/>
          <w:b/>
          <w:bCs/>
        </w:rPr>
        <w:t xml:space="preserve">Leader: </w:t>
      </w:r>
      <w:r w:rsidRPr="00454042">
        <w:rPr>
          <w:rFonts w:ascii="Aptos" w:hAnsi="Aptos"/>
          <w:b/>
          <w:bCs/>
        </w:rPr>
        <w:tab/>
        <w:t xml:space="preserve">Look at your feet. </w:t>
      </w:r>
    </w:p>
    <w:p w14:paraId="413F7BE6" w14:textId="77777777" w:rsidR="00454042" w:rsidRPr="00454042" w:rsidRDefault="00454042" w:rsidP="00454042">
      <w:pPr>
        <w:rPr>
          <w:rFonts w:ascii="Aptos" w:hAnsi="Aptos"/>
        </w:rPr>
      </w:pPr>
      <w:r w:rsidRPr="00454042">
        <w:rPr>
          <w:rFonts w:ascii="Aptos" w:hAnsi="Aptos"/>
        </w:rPr>
        <w:t xml:space="preserve">All: </w:t>
      </w:r>
      <w:r w:rsidRPr="00454042">
        <w:rPr>
          <w:rFonts w:ascii="Aptos" w:hAnsi="Aptos"/>
        </w:rPr>
        <w:tab/>
      </w:r>
      <w:r w:rsidRPr="00454042">
        <w:rPr>
          <w:rFonts w:ascii="Aptos" w:hAnsi="Aptos"/>
        </w:rPr>
        <w:tab/>
        <w:t xml:space="preserve">God made them for a purpose. </w:t>
      </w:r>
    </w:p>
    <w:p w14:paraId="3B80FC93" w14:textId="77777777" w:rsidR="00454042" w:rsidRPr="00454042" w:rsidRDefault="00454042" w:rsidP="00454042">
      <w:pPr>
        <w:rPr>
          <w:rFonts w:ascii="Aptos" w:hAnsi="Aptos"/>
          <w:b/>
          <w:bCs/>
        </w:rPr>
      </w:pPr>
      <w:r w:rsidRPr="00454042">
        <w:rPr>
          <w:rFonts w:ascii="Aptos" w:hAnsi="Aptos"/>
          <w:b/>
          <w:bCs/>
        </w:rPr>
        <w:t xml:space="preserve">Leader: </w:t>
      </w:r>
      <w:r w:rsidRPr="00454042">
        <w:rPr>
          <w:rFonts w:ascii="Aptos" w:hAnsi="Aptos"/>
          <w:b/>
          <w:bCs/>
        </w:rPr>
        <w:tab/>
        <w:t xml:space="preserve">See the direction and example. </w:t>
      </w:r>
    </w:p>
    <w:p w14:paraId="5E665AF5" w14:textId="77777777" w:rsidR="00454042" w:rsidRPr="00454042" w:rsidRDefault="00454042" w:rsidP="00454042">
      <w:pPr>
        <w:rPr>
          <w:rFonts w:ascii="Aptos" w:hAnsi="Aptos"/>
        </w:rPr>
      </w:pPr>
      <w:r w:rsidRPr="00454042">
        <w:rPr>
          <w:rFonts w:ascii="Aptos" w:hAnsi="Aptos"/>
        </w:rPr>
        <w:t xml:space="preserve">All: </w:t>
      </w:r>
      <w:r w:rsidRPr="00454042">
        <w:rPr>
          <w:rFonts w:ascii="Aptos" w:hAnsi="Aptos"/>
        </w:rPr>
        <w:tab/>
      </w:r>
      <w:r w:rsidRPr="00454042">
        <w:rPr>
          <w:rFonts w:ascii="Aptos" w:hAnsi="Aptos"/>
        </w:rPr>
        <w:tab/>
        <w:t xml:space="preserve">We shall use them to do God’s work. </w:t>
      </w:r>
    </w:p>
    <w:p w14:paraId="17BC54C1" w14:textId="77777777" w:rsidR="00454042" w:rsidRPr="00454042" w:rsidRDefault="00454042" w:rsidP="00454042">
      <w:pPr>
        <w:rPr>
          <w:rFonts w:ascii="Aptos" w:hAnsi="Aptos"/>
          <w:b/>
          <w:bCs/>
        </w:rPr>
      </w:pPr>
      <w:r w:rsidRPr="00454042">
        <w:rPr>
          <w:rFonts w:ascii="Aptos" w:hAnsi="Aptos"/>
          <w:b/>
          <w:bCs/>
        </w:rPr>
        <w:t xml:space="preserve">Leader: </w:t>
      </w:r>
      <w:r w:rsidRPr="00454042">
        <w:rPr>
          <w:rFonts w:ascii="Aptos" w:hAnsi="Aptos"/>
          <w:b/>
          <w:bCs/>
        </w:rPr>
        <w:tab/>
        <w:t xml:space="preserve">Look into your heart. </w:t>
      </w:r>
    </w:p>
    <w:p w14:paraId="2F0C2B3C" w14:textId="77777777" w:rsidR="00454042" w:rsidRPr="00454042" w:rsidRDefault="00454042" w:rsidP="00454042">
      <w:pPr>
        <w:rPr>
          <w:rFonts w:ascii="Aptos" w:hAnsi="Aptos"/>
        </w:rPr>
      </w:pPr>
      <w:r w:rsidRPr="00454042">
        <w:rPr>
          <w:rFonts w:ascii="Aptos" w:hAnsi="Aptos"/>
        </w:rPr>
        <w:lastRenderedPageBreak/>
        <w:t xml:space="preserve">All: </w:t>
      </w:r>
      <w:r w:rsidRPr="00454042">
        <w:rPr>
          <w:rFonts w:ascii="Aptos" w:hAnsi="Aptos"/>
        </w:rPr>
        <w:tab/>
      </w:r>
      <w:r w:rsidRPr="00454042">
        <w:rPr>
          <w:rFonts w:ascii="Aptos" w:hAnsi="Aptos"/>
        </w:rPr>
        <w:tab/>
        <w:t xml:space="preserve">God made it for a purpose. </w:t>
      </w:r>
    </w:p>
    <w:p w14:paraId="00E35C57" w14:textId="77777777" w:rsidR="00454042" w:rsidRPr="00454042" w:rsidRDefault="00454042" w:rsidP="00454042">
      <w:pPr>
        <w:rPr>
          <w:rFonts w:ascii="Aptos" w:hAnsi="Aptos"/>
          <w:b/>
          <w:bCs/>
        </w:rPr>
      </w:pPr>
      <w:r w:rsidRPr="00454042">
        <w:rPr>
          <w:rFonts w:ascii="Aptos" w:hAnsi="Aptos"/>
          <w:b/>
          <w:bCs/>
        </w:rPr>
        <w:t xml:space="preserve">Leader: </w:t>
      </w:r>
      <w:r w:rsidRPr="00454042">
        <w:rPr>
          <w:rFonts w:ascii="Aptos" w:hAnsi="Aptos"/>
          <w:b/>
          <w:bCs/>
        </w:rPr>
        <w:tab/>
        <w:t xml:space="preserve">See the love and determination. </w:t>
      </w:r>
    </w:p>
    <w:p w14:paraId="2D5A2A48" w14:textId="77777777" w:rsidR="00454042" w:rsidRPr="00454042" w:rsidRDefault="00454042" w:rsidP="00454042">
      <w:pPr>
        <w:rPr>
          <w:rFonts w:ascii="Aptos" w:hAnsi="Aptos"/>
        </w:rPr>
      </w:pPr>
      <w:r w:rsidRPr="00454042">
        <w:rPr>
          <w:rFonts w:ascii="Aptos" w:hAnsi="Aptos"/>
        </w:rPr>
        <w:t xml:space="preserve">All: </w:t>
      </w:r>
      <w:r w:rsidRPr="00454042">
        <w:rPr>
          <w:rFonts w:ascii="Aptos" w:hAnsi="Aptos"/>
        </w:rPr>
        <w:tab/>
      </w:r>
      <w:r w:rsidRPr="00454042">
        <w:rPr>
          <w:rFonts w:ascii="Aptos" w:hAnsi="Aptos"/>
        </w:rPr>
        <w:tab/>
        <w:t xml:space="preserve">We shall use it to do God’s work. </w:t>
      </w:r>
    </w:p>
    <w:p w14:paraId="7714DA3B" w14:textId="77777777" w:rsidR="00454042" w:rsidRPr="00454042" w:rsidRDefault="00454042" w:rsidP="00454042">
      <w:pPr>
        <w:rPr>
          <w:rFonts w:ascii="Aptos" w:hAnsi="Aptos"/>
          <w:b/>
          <w:bCs/>
        </w:rPr>
      </w:pPr>
      <w:r w:rsidRPr="00454042">
        <w:rPr>
          <w:rFonts w:ascii="Aptos" w:hAnsi="Aptos"/>
          <w:b/>
          <w:bCs/>
        </w:rPr>
        <w:t xml:space="preserve">Leader: </w:t>
      </w:r>
      <w:r w:rsidRPr="00454042">
        <w:rPr>
          <w:rFonts w:ascii="Aptos" w:hAnsi="Aptos"/>
          <w:b/>
          <w:bCs/>
        </w:rPr>
        <w:tab/>
        <w:t xml:space="preserve">Look at the cross. </w:t>
      </w:r>
    </w:p>
    <w:p w14:paraId="7604F91C" w14:textId="77777777" w:rsidR="00454042" w:rsidRPr="00454042" w:rsidRDefault="00454042" w:rsidP="00454042">
      <w:pPr>
        <w:rPr>
          <w:rFonts w:ascii="Aptos" w:hAnsi="Aptos"/>
        </w:rPr>
      </w:pPr>
      <w:r w:rsidRPr="00454042">
        <w:rPr>
          <w:rFonts w:ascii="Aptos" w:hAnsi="Aptos"/>
        </w:rPr>
        <w:t xml:space="preserve">All: </w:t>
      </w:r>
      <w:r w:rsidRPr="00454042">
        <w:rPr>
          <w:rFonts w:ascii="Aptos" w:hAnsi="Aptos"/>
        </w:rPr>
        <w:tab/>
      </w:r>
      <w:r w:rsidRPr="00454042">
        <w:rPr>
          <w:rFonts w:ascii="Aptos" w:hAnsi="Aptos"/>
        </w:rPr>
        <w:tab/>
        <w:t xml:space="preserve">God made it for a purpose. </w:t>
      </w:r>
    </w:p>
    <w:p w14:paraId="37D5B084" w14:textId="77777777" w:rsidR="00454042" w:rsidRPr="00454042" w:rsidRDefault="00454042" w:rsidP="00454042">
      <w:pPr>
        <w:rPr>
          <w:rFonts w:ascii="Aptos" w:hAnsi="Aptos"/>
          <w:b/>
          <w:bCs/>
        </w:rPr>
      </w:pPr>
      <w:r w:rsidRPr="00454042">
        <w:rPr>
          <w:rFonts w:ascii="Aptos" w:hAnsi="Aptos"/>
          <w:b/>
          <w:bCs/>
        </w:rPr>
        <w:t xml:space="preserve">Leader: </w:t>
      </w:r>
      <w:r w:rsidRPr="00454042">
        <w:rPr>
          <w:rFonts w:ascii="Aptos" w:hAnsi="Aptos"/>
          <w:b/>
          <w:bCs/>
        </w:rPr>
        <w:tab/>
        <w:t xml:space="preserve">See God’s Son, the Saviour. </w:t>
      </w:r>
    </w:p>
    <w:p w14:paraId="1BE18FD9" w14:textId="77777777" w:rsidR="00454042" w:rsidRPr="00454042" w:rsidRDefault="00454042" w:rsidP="00454042">
      <w:pPr>
        <w:rPr>
          <w:rFonts w:ascii="Aptos" w:hAnsi="Aptos"/>
        </w:rPr>
      </w:pPr>
      <w:r w:rsidRPr="00454042">
        <w:rPr>
          <w:rFonts w:ascii="Aptos" w:hAnsi="Aptos"/>
        </w:rPr>
        <w:t xml:space="preserve">All: </w:t>
      </w:r>
      <w:r w:rsidRPr="00454042">
        <w:rPr>
          <w:rFonts w:ascii="Aptos" w:hAnsi="Aptos"/>
        </w:rPr>
        <w:tab/>
      </w:r>
      <w:r w:rsidRPr="00454042">
        <w:rPr>
          <w:rFonts w:ascii="Aptos" w:hAnsi="Aptos"/>
        </w:rPr>
        <w:tab/>
        <w:t xml:space="preserve">We shall follow him in God’s work. </w:t>
      </w:r>
    </w:p>
    <w:p w14:paraId="37582DC8" w14:textId="77777777" w:rsidR="00454042" w:rsidRPr="00454042" w:rsidRDefault="00454042" w:rsidP="00454042">
      <w:pPr>
        <w:rPr>
          <w:rFonts w:ascii="Aptos" w:hAnsi="Aptos"/>
          <w:b/>
          <w:bCs/>
        </w:rPr>
      </w:pPr>
      <w:r w:rsidRPr="00454042">
        <w:rPr>
          <w:rFonts w:ascii="Aptos" w:hAnsi="Aptos"/>
          <w:b/>
          <w:bCs/>
        </w:rPr>
        <w:t xml:space="preserve">Leader: </w:t>
      </w:r>
      <w:r w:rsidRPr="00454042">
        <w:rPr>
          <w:rFonts w:ascii="Aptos" w:hAnsi="Aptos"/>
          <w:b/>
          <w:bCs/>
        </w:rPr>
        <w:tab/>
        <w:t xml:space="preserve">Look at your world. </w:t>
      </w:r>
    </w:p>
    <w:p w14:paraId="4CE1231A" w14:textId="77777777" w:rsidR="00454042" w:rsidRPr="00454042" w:rsidRDefault="00454042" w:rsidP="00454042">
      <w:pPr>
        <w:rPr>
          <w:rFonts w:ascii="Aptos" w:hAnsi="Aptos"/>
        </w:rPr>
      </w:pPr>
      <w:r w:rsidRPr="00454042">
        <w:rPr>
          <w:rFonts w:ascii="Aptos" w:hAnsi="Aptos"/>
        </w:rPr>
        <w:t xml:space="preserve">All: </w:t>
      </w:r>
      <w:r w:rsidRPr="00454042">
        <w:rPr>
          <w:rFonts w:ascii="Aptos" w:hAnsi="Aptos"/>
        </w:rPr>
        <w:tab/>
      </w:r>
      <w:r w:rsidRPr="00454042">
        <w:rPr>
          <w:rFonts w:ascii="Aptos" w:hAnsi="Aptos"/>
        </w:rPr>
        <w:tab/>
        <w:t xml:space="preserve">God made it for a purpose. </w:t>
      </w:r>
    </w:p>
    <w:p w14:paraId="740C874A" w14:textId="77777777" w:rsidR="00454042" w:rsidRPr="00454042" w:rsidRDefault="00454042" w:rsidP="00454042">
      <w:pPr>
        <w:rPr>
          <w:rFonts w:ascii="Aptos" w:hAnsi="Aptos"/>
          <w:b/>
          <w:bCs/>
        </w:rPr>
      </w:pPr>
      <w:r w:rsidRPr="00454042">
        <w:rPr>
          <w:rFonts w:ascii="Aptos" w:hAnsi="Aptos"/>
          <w:b/>
          <w:bCs/>
        </w:rPr>
        <w:t xml:space="preserve">Leader: </w:t>
      </w:r>
      <w:r w:rsidRPr="00454042">
        <w:rPr>
          <w:rFonts w:ascii="Aptos" w:hAnsi="Aptos"/>
          <w:b/>
          <w:bCs/>
        </w:rPr>
        <w:tab/>
        <w:t xml:space="preserve">See where God calls you to serve him. </w:t>
      </w:r>
    </w:p>
    <w:p w14:paraId="1FAF22D6" w14:textId="77777777" w:rsidR="00454042" w:rsidRPr="00454042" w:rsidRDefault="00454042" w:rsidP="00454042">
      <w:pPr>
        <w:rPr>
          <w:rFonts w:ascii="Aptos" w:hAnsi="Aptos"/>
        </w:rPr>
      </w:pPr>
      <w:r w:rsidRPr="00454042">
        <w:rPr>
          <w:rFonts w:ascii="Aptos" w:hAnsi="Aptos"/>
        </w:rPr>
        <w:t xml:space="preserve">All: </w:t>
      </w:r>
      <w:r w:rsidRPr="00454042">
        <w:rPr>
          <w:rFonts w:ascii="Aptos" w:hAnsi="Aptos"/>
        </w:rPr>
        <w:tab/>
      </w:r>
      <w:r w:rsidRPr="00454042">
        <w:rPr>
          <w:rFonts w:ascii="Aptos" w:hAnsi="Aptos"/>
        </w:rPr>
        <w:tab/>
        <w:t xml:space="preserve">We shall go out and do God’s work. </w:t>
      </w:r>
    </w:p>
    <w:p w14:paraId="1CD83673" w14:textId="77777777" w:rsidR="00454042" w:rsidRPr="00454042" w:rsidRDefault="00454042" w:rsidP="00454042">
      <w:pPr>
        <w:rPr>
          <w:rFonts w:ascii="Aptos" w:hAnsi="Aptos"/>
          <w:b/>
          <w:bCs/>
        </w:rPr>
      </w:pPr>
      <w:r w:rsidRPr="00454042">
        <w:rPr>
          <w:rFonts w:ascii="Aptos" w:hAnsi="Aptos"/>
          <w:b/>
          <w:bCs/>
        </w:rPr>
        <w:t xml:space="preserve">Leader: </w:t>
      </w:r>
      <w:r w:rsidRPr="00454042">
        <w:rPr>
          <w:rFonts w:ascii="Aptos" w:hAnsi="Aptos"/>
          <w:b/>
          <w:bCs/>
        </w:rPr>
        <w:tab/>
        <w:t xml:space="preserve">May the God who loves you endlessly lead you from belief into action. </w:t>
      </w:r>
    </w:p>
    <w:p w14:paraId="2DAD90ED" w14:textId="77777777" w:rsidR="00454042" w:rsidRPr="00454042" w:rsidRDefault="00454042" w:rsidP="00454042">
      <w:pPr>
        <w:rPr>
          <w:rFonts w:ascii="Aptos" w:hAnsi="Aptos"/>
        </w:rPr>
      </w:pPr>
      <w:r w:rsidRPr="00454042">
        <w:rPr>
          <w:rFonts w:ascii="Aptos" w:hAnsi="Aptos"/>
        </w:rPr>
        <w:t xml:space="preserve">All: </w:t>
      </w:r>
      <w:r w:rsidRPr="00454042">
        <w:rPr>
          <w:rFonts w:ascii="Aptos" w:hAnsi="Aptos"/>
        </w:rPr>
        <w:tab/>
      </w:r>
      <w:r w:rsidRPr="00454042">
        <w:rPr>
          <w:rFonts w:ascii="Aptos" w:hAnsi="Aptos"/>
        </w:rPr>
        <w:tab/>
        <w:t>Amen.</w:t>
      </w:r>
    </w:p>
    <w:p w14:paraId="769DA1F2" w14:textId="6682D306" w:rsidR="00454042" w:rsidRPr="00454042" w:rsidRDefault="00454042" w:rsidP="00454042">
      <w:pPr>
        <w:rPr>
          <w:rFonts w:ascii="Aptos" w:hAnsi="Aptos"/>
          <w:i/>
          <w:iCs/>
        </w:rPr>
      </w:pPr>
      <w:r w:rsidRPr="00454042">
        <w:rPr>
          <w:rFonts w:ascii="Aptos" w:hAnsi="Aptos"/>
          <w:i/>
          <w:iCs/>
        </w:rPr>
        <w:t xml:space="preserve">Taken from Candidates Sunday 2020 resources </w:t>
      </w:r>
    </w:p>
    <w:p w14:paraId="185AB68E" w14:textId="77777777" w:rsidR="00454042" w:rsidRPr="00454042" w:rsidRDefault="00454042" w:rsidP="00454042">
      <w:pPr>
        <w:rPr>
          <w:rFonts w:ascii="Aptos" w:hAnsi="Aptos"/>
          <w:b/>
          <w:bCs/>
          <w:u w:val="single"/>
        </w:rPr>
      </w:pPr>
    </w:p>
    <w:p w14:paraId="6B1A1FF4" w14:textId="77777777" w:rsidR="00454042" w:rsidRPr="00454042" w:rsidRDefault="00454042" w:rsidP="00454042">
      <w:pPr>
        <w:pStyle w:val="Heading2"/>
      </w:pPr>
      <w:r w:rsidRPr="00454042">
        <w:t xml:space="preserve">Song Suggestions </w:t>
      </w:r>
    </w:p>
    <w:p w14:paraId="6448C096" w14:textId="77777777" w:rsidR="00454042" w:rsidRPr="00EE6065" w:rsidRDefault="00454042" w:rsidP="00454042">
      <w:pPr>
        <w:pStyle w:val="Heading3"/>
        <w:rPr>
          <w:color w:val="972D00"/>
        </w:rPr>
      </w:pPr>
      <w:r w:rsidRPr="00EE6065">
        <w:rPr>
          <w:color w:val="972D00"/>
        </w:rPr>
        <w:t xml:space="preserve">Salvation Army Song Book </w:t>
      </w:r>
    </w:p>
    <w:p w14:paraId="56111887" w14:textId="4FACD77C" w:rsidR="00454042" w:rsidRPr="00454042" w:rsidRDefault="00454042" w:rsidP="00454042">
      <w:pPr>
        <w:numPr>
          <w:ilvl w:val="0"/>
          <w:numId w:val="2"/>
        </w:numPr>
        <w:rPr>
          <w:rFonts w:ascii="Aptos" w:hAnsi="Aptos"/>
        </w:rPr>
      </w:pPr>
      <w:r w:rsidRPr="00454042">
        <w:rPr>
          <w:rFonts w:ascii="Aptos" w:hAnsi="Aptos"/>
        </w:rPr>
        <w:t xml:space="preserve">‘O Church, arise, and put your armour on’ </w:t>
      </w:r>
      <w:r w:rsidRPr="00454042">
        <w:rPr>
          <w:rFonts w:ascii="Aptos" w:hAnsi="Aptos"/>
          <w:i/>
          <w:iCs/>
        </w:rPr>
        <w:t xml:space="preserve">SASB </w:t>
      </w:r>
      <w:r w:rsidRPr="00454042">
        <w:rPr>
          <w:rFonts w:ascii="Aptos" w:hAnsi="Aptos"/>
        </w:rPr>
        <w:t>819</w:t>
      </w:r>
      <w:r w:rsidR="004A0FDE">
        <w:rPr>
          <w:rFonts w:ascii="Aptos" w:hAnsi="Aptos"/>
        </w:rPr>
        <w:t xml:space="preserve"> </w:t>
      </w:r>
      <w:hyperlink r:id="rId10" w:history="1">
        <w:r w:rsidR="004A0FDE">
          <w:rPr>
            <w:rStyle w:val="Hyperlink"/>
            <w:rFonts w:ascii="Aptos" w:hAnsi="Aptos"/>
          </w:rPr>
          <w:t>https://samusicindex.com/brass/o-church-arise/12063</w:t>
        </w:r>
      </w:hyperlink>
    </w:p>
    <w:p w14:paraId="68E6CB4E" w14:textId="77777777" w:rsidR="00454042" w:rsidRPr="00454042" w:rsidRDefault="00454042" w:rsidP="00454042">
      <w:pPr>
        <w:numPr>
          <w:ilvl w:val="0"/>
          <w:numId w:val="2"/>
        </w:numPr>
        <w:rPr>
          <w:rFonts w:ascii="Aptos" w:hAnsi="Aptos"/>
        </w:rPr>
      </w:pPr>
      <w:r w:rsidRPr="00454042">
        <w:rPr>
          <w:rFonts w:ascii="Aptos" w:hAnsi="Aptos"/>
        </w:rPr>
        <w:t xml:space="preserve">‘My hope is built on nothing less’ </w:t>
      </w:r>
      <w:r w:rsidRPr="00454042">
        <w:rPr>
          <w:rFonts w:ascii="Aptos" w:hAnsi="Aptos"/>
          <w:i/>
          <w:iCs/>
        </w:rPr>
        <w:t xml:space="preserve">SASB </w:t>
      </w:r>
      <w:r w:rsidRPr="00454042">
        <w:rPr>
          <w:rFonts w:ascii="Aptos" w:hAnsi="Aptos"/>
        </w:rPr>
        <w:t>662</w:t>
      </w:r>
    </w:p>
    <w:p w14:paraId="79126E7C" w14:textId="77777777" w:rsidR="00454042" w:rsidRPr="00454042" w:rsidRDefault="00454042" w:rsidP="00454042">
      <w:pPr>
        <w:numPr>
          <w:ilvl w:val="0"/>
          <w:numId w:val="2"/>
        </w:numPr>
        <w:rPr>
          <w:rFonts w:ascii="Aptos" w:hAnsi="Aptos"/>
        </w:rPr>
      </w:pPr>
      <w:r w:rsidRPr="00454042">
        <w:rPr>
          <w:rFonts w:ascii="Aptos" w:hAnsi="Aptos"/>
        </w:rPr>
        <w:t xml:space="preserve">‘How can I better serve thee, Lord’ </w:t>
      </w:r>
      <w:r w:rsidRPr="00454042">
        <w:rPr>
          <w:rFonts w:ascii="Aptos" w:hAnsi="Aptos"/>
          <w:i/>
        </w:rPr>
        <w:t>SASB</w:t>
      </w:r>
      <w:r w:rsidRPr="00454042">
        <w:rPr>
          <w:rFonts w:ascii="Aptos" w:hAnsi="Aptos"/>
        </w:rPr>
        <w:t xml:space="preserve"> 646</w:t>
      </w:r>
    </w:p>
    <w:p w14:paraId="5325949D" w14:textId="77777777" w:rsidR="00454042" w:rsidRPr="00454042" w:rsidRDefault="00454042" w:rsidP="00454042">
      <w:pPr>
        <w:numPr>
          <w:ilvl w:val="0"/>
          <w:numId w:val="2"/>
        </w:numPr>
        <w:rPr>
          <w:rFonts w:ascii="Aptos" w:hAnsi="Aptos"/>
        </w:rPr>
      </w:pPr>
      <w:r w:rsidRPr="00454042">
        <w:rPr>
          <w:rFonts w:ascii="Aptos" w:hAnsi="Aptos"/>
        </w:rPr>
        <w:t xml:space="preserve">‘When from sin’s dark hold … I renew my covenant with thee’ </w:t>
      </w:r>
      <w:r w:rsidRPr="00454042">
        <w:rPr>
          <w:rFonts w:ascii="Aptos" w:hAnsi="Aptos"/>
          <w:i/>
        </w:rPr>
        <w:t>SASB</w:t>
      </w:r>
      <w:r w:rsidRPr="00454042">
        <w:rPr>
          <w:rFonts w:ascii="Aptos" w:hAnsi="Aptos"/>
        </w:rPr>
        <w:t xml:space="preserve"> 634</w:t>
      </w:r>
    </w:p>
    <w:p w14:paraId="63C337C1" w14:textId="77777777" w:rsidR="00454042" w:rsidRPr="00454042" w:rsidRDefault="00454042" w:rsidP="00454042">
      <w:pPr>
        <w:numPr>
          <w:ilvl w:val="0"/>
          <w:numId w:val="3"/>
        </w:numPr>
        <w:rPr>
          <w:rFonts w:ascii="Aptos" w:hAnsi="Aptos"/>
        </w:rPr>
      </w:pPr>
      <w:r w:rsidRPr="00454042">
        <w:rPr>
          <w:rFonts w:ascii="Aptos" w:hAnsi="Aptos"/>
        </w:rPr>
        <w:t xml:space="preserve">‘Lord, if your presence’ </w:t>
      </w:r>
      <w:r w:rsidRPr="00454042">
        <w:rPr>
          <w:rFonts w:ascii="Aptos" w:hAnsi="Aptos"/>
          <w:i/>
        </w:rPr>
        <w:t>SASB</w:t>
      </w:r>
      <w:r w:rsidRPr="00454042">
        <w:rPr>
          <w:rFonts w:ascii="Aptos" w:hAnsi="Aptos"/>
        </w:rPr>
        <w:t xml:space="preserve"> 1031</w:t>
      </w:r>
    </w:p>
    <w:p w14:paraId="533ED675" w14:textId="77777777" w:rsidR="00454042" w:rsidRPr="00454042" w:rsidRDefault="00454042" w:rsidP="00454042">
      <w:pPr>
        <w:numPr>
          <w:ilvl w:val="0"/>
          <w:numId w:val="4"/>
        </w:numPr>
        <w:rPr>
          <w:rFonts w:ascii="Aptos" w:hAnsi="Aptos"/>
        </w:rPr>
      </w:pPr>
      <w:r w:rsidRPr="00454042">
        <w:rPr>
          <w:rFonts w:ascii="Aptos" w:hAnsi="Aptos"/>
        </w:rPr>
        <w:t xml:space="preserve">‘All that I am’ </w:t>
      </w:r>
      <w:r w:rsidRPr="00454042">
        <w:rPr>
          <w:rFonts w:ascii="Aptos" w:hAnsi="Aptos"/>
          <w:i/>
        </w:rPr>
        <w:t>SASB</w:t>
      </w:r>
      <w:r w:rsidRPr="00454042">
        <w:rPr>
          <w:rFonts w:ascii="Aptos" w:hAnsi="Aptos"/>
        </w:rPr>
        <w:t xml:space="preserve"> 568</w:t>
      </w:r>
    </w:p>
    <w:p w14:paraId="2CB61D33" w14:textId="77777777" w:rsidR="00454042" w:rsidRPr="00454042" w:rsidRDefault="00454042" w:rsidP="00454042">
      <w:pPr>
        <w:numPr>
          <w:ilvl w:val="0"/>
          <w:numId w:val="4"/>
        </w:numPr>
        <w:rPr>
          <w:rFonts w:ascii="Aptos" w:hAnsi="Aptos"/>
        </w:rPr>
      </w:pPr>
      <w:r w:rsidRPr="00454042">
        <w:rPr>
          <w:rFonts w:ascii="Aptos" w:hAnsi="Aptos"/>
        </w:rPr>
        <w:t xml:space="preserve">‘Standing on the promises’ </w:t>
      </w:r>
      <w:r w:rsidRPr="00454042">
        <w:rPr>
          <w:rFonts w:ascii="Aptos" w:hAnsi="Aptos"/>
          <w:i/>
        </w:rPr>
        <w:t>SASB</w:t>
      </w:r>
      <w:r w:rsidRPr="00454042">
        <w:rPr>
          <w:rFonts w:ascii="Aptos" w:hAnsi="Aptos"/>
        </w:rPr>
        <w:t xml:space="preserve"> 522 </w:t>
      </w:r>
    </w:p>
    <w:p w14:paraId="618AE712" w14:textId="77777777" w:rsidR="00454042" w:rsidRPr="00454042" w:rsidRDefault="00454042" w:rsidP="00454042">
      <w:pPr>
        <w:numPr>
          <w:ilvl w:val="0"/>
          <w:numId w:val="4"/>
        </w:numPr>
        <w:rPr>
          <w:rFonts w:ascii="Aptos" w:hAnsi="Aptos"/>
        </w:rPr>
      </w:pPr>
      <w:r w:rsidRPr="00454042">
        <w:rPr>
          <w:rFonts w:ascii="Aptos" w:hAnsi="Aptos"/>
        </w:rPr>
        <w:t xml:space="preserve">‘I dare to be different’ </w:t>
      </w:r>
      <w:r w:rsidRPr="00454042">
        <w:rPr>
          <w:rFonts w:ascii="Aptos" w:hAnsi="Aptos"/>
          <w:i/>
        </w:rPr>
        <w:t>SASB</w:t>
      </w:r>
      <w:r w:rsidRPr="00454042">
        <w:rPr>
          <w:rFonts w:ascii="Aptos" w:hAnsi="Aptos"/>
        </w:rPr>
        <w:t xml:space="preserve"> 321 </w:t>
      </w:r>
    </w:p>
    <w:p w14:paraId="28CF8A90" w14:textId="77777777" w:rsidR="00454042" w:rsidRPr="00454042" w:rsidRDefault="00454042" w:rsidP="00454042">
      <w:pPr>
        <w:numPr>
          <w:ilvl w:val="0"/>
          <w:numId w:val="4"/>
        </w:numPr>
        <w:rPr>
          <w:rFonts w:ascii="Aptos" w:hAnsi="Aptos"/>
        </w:rPr>
      </w:pPr>
      <w:r w:rsidRPr="00454042">
        <w:rPr>
          <w:rFonts w:ascii="Aptos" w:hAnsi="Aptos"/>
        </w:rPr>
        <w:t xml:space="preserve">‘Be bold, be strong (reflective version), resource video from Older Peoples Ministries - </w:t>
      </w:r>
      <w:hyperlink r:id="rId11" w:history="1">
        <w:r w:rsidRPr="00454042">
          <w:rPr>
            <w:rStyle w:val="Hyperlink"/>
            <w:rFonts w:ascii="Aptos" w:hAnsi="Aptos"/>
          </w:rPr>
          <w:t>https://vimeo.com/1008867817/ecdbb60f64?share=copy</w:t>
        </w:r>
      </w:hyperlink>
    </w:p>
    <w:p w14:paraId="3D0374CE" w14:textId="77777777" w:rsidR="00454042" w:rsidRPr="00454042" w:rsidRDefault="00454042" w:rsidP="00454042">
      <w:pPr>
        <w:rPr>
          <w:rFonts w:ascii="Aptos" w:hAnsi="Aptos"/>
          <w:b/>
          <w:bCs/>
        </w:rPr>
      </w:pPr>
    </w:p>
    <w:p w14:paraId="48A4C90B" w14:textId="77777777" w:rsidR="00454042" w:rsidRPr="00EE6065" w:rsidRDefault="00454042" w:rsidP="00454042">
      <w:pPr>
        <w:pStyle w:val="Heading3"/>
        <w:rPr>
          <w:color w:val="972D00"/>
        </w:rPr>
      </w:pPr>
      <w:r w:rsidRPr="00EE6065">
        <w:rPr>
          <w:color w:val="972D00"/>
        </w:rPr>
        <w:t xml:space="preserve">YouTube Videos </w:t>
      </w:r>
    </w:p>
    <w:p w14:paraId="09C49BAB" w14:textId="77777777" w:rsidR="00454042" w:rsidRDefault="00454042" w:rsidP="00454042">
      <w:pPr>
        <w:numPr>
          <w:ilvl w:val="0"/>
          <w:numId w:val="4"/>
        </w:numPr>
        <w:rPr>
          <w:rFonts w:ascii="Aptos" w:hAnsi="Aptos"/>
        </w:rPr>
      </w:pPr>
      <w:r w:rsidRPr="00454042">
        <w:rPr>
          <w:rFonts w:ascii="Aptos" w:hAnsi="Aptos"/>
        </w:rPr>
        <w:t xml:space="preserve">‘O Church, Arise’ by Keith Getty and Stuart Townend </w:t>
      </w:r>
      <w:r w:rsidRPr="00454042">
        <w:rPr>
          <w:rFonts w:ascii="Aptos" w:hAnsi="Aptos"/>
          <w:i/>
          <w:iCs/>
        </w:rPr>
        <w:t>With vocal -</w:t>
      </w:r>
      <w:r w:rsidRPr="00454042">
        <w:rPr>
          <w:rFonts w:ascii="Aptos" w:hAnsi="Aptos"/>
          <w:i/>
          <w:iCs/>
        </w:rPr>
        <w:br/>
      </w:r>
      <w:hyperlink r:id="rId12" w:history="1">
        <w:r w:rsidRPr="00454042">
          <w:rPr>
            <w:rStyle w:val="Hyperlink"/>
            <w:rFonts w:ascii="Aptos" w:hAnsi="Aptos"/>
          </w:rPr>
          <w:t>https://youtu.be/onp31R9tVBk?si=GfXr6rTcqjxR_I7Y</w:t>
        </w:r>
      </w:hyperlink>
      <w:r w:rsidRPr="00454042">
        <w:rPr>
          <w:rFonts w:ascii="Aptos" w:hAnsi="Aptos"/>
        </w:rPr>
        <w:t xml:space="preserve"> </w:t>
      </w:r>
    </w:p>
    <w:p w14:paraId="40342A5A" w14:textId="7A8CE1F0" w:rsidR="00454042" w:rsidRPr="00454042" w:rsidRDefault="00454042" w:rsidP="00454042">
      <w:pPr>
        <w:ind w:left="720"/>
        <w:rPr>
          <w:rFonts w:ascii="Aptos" w:hAnsi="Aptos"/>
        </w:rPr>
      </w:pPr>
      <w:r w:rsidRPr="00454042">
        <w:rPr>
          <w:rFonts w:ascii="Aptos" w:hAnsi="Aptos"/>
          <w:i/>
          <w:iCs/>
        </w:rPr>
        <w:t>Without vocal or lyrics</w:t>
      </w:r>
      <w:r w:rsidRPr="00454042">
        <w:rPr>
          <w:rFonts w:ascii="Aptos" w:hAnsi="Aptos"/>
        </w:rPr>
        <w:t xml:space="preserve">, arranged by Steven Kellner - </w:t>
      </w:r>
      <w:r w:rsidRPr="00454042">
        <w:rPr>
          <w:rFonts w:ascii="Aptos" w:hAnsi="Aptos"/>
        </w:rPr>
        <w:br/>
      </w:r>
      <w:hyperlink r:id="rId13" w:history="1">
        <w:r w:rsidRPr="00454042">
          <w:rPr>
            <w:rStyle w:val="Hyperlink"/>
            <w:rFonts w:ascii="Aptos" w:hAnsi="Aptos"/>
          </w:rPr>
          <w:t>https://youtu.be/OpATniXtrx0?si=Dd5-eaqKoPrrxPOb</w:t>
        </w:r>
      </w:hyperlink>
      <w:r w:rsidRPr="00454042">
        <w:rPr>
          <w:rFonts w:ascii="Aptos" w:hAnsi="Aptos"/>
        </w:rPr>
        <w:t xml:space="preserve"> </w:t>
      </w:r>
    </w:p>
    <w:p w14:paraId="2C499DEE" w14:textId="77777777" w:rsidR="00454042" w:rsidRPr="00454042" w:rsidRDefault="00454042" w:rsidP="00454042">
      <w:pPr>
        <w:numPr>
          <w:ilvl w:val="0"/>
          <w:numId w:val="4"/>
        </w:numPr>
        <w:rPr>
          <w:rFonts w:ascii="Aptos" w:hAnsi="Aptos"/>
        </w:rPr>
      </w:pPr>
      <w:r w:rsidRPr="00454042">
        <w:rPr>
          <w:rFonts w:ascii="Aptos" w:hAnsi="Aptos"/>
        </w:rPr>
        <w:t xml:space="preserve">‘Here am I, my Lord’ by Howard Davies, The Salvation Army Camberwell (lyric video) -  </w:t>
      </w:r>
      <w:hyperlink r:id="rId14" w:history="1">
        <w:r w:rsidRPr="00454042">
          <w:rPr>
            <w:rStyle w:val="Hyperlink"/>
            <w:rFonts w:ascii="Aptos" w:hAnsi="Aptos"/>
          </w:rPr>
          <w:t>https://www.youtube.com/watch?v=RkdExGrJuYQ</w:t>
        </w:r>
      </w:hyperlink>
      <w:r w:rsidRPr="00454042">
        <w:rPr>
          <w:rFonts w:ascii="Aptos" w:hAnsi="Aptos"/>
        </w:rPr>
        <w:t xml:space="preserve"> </w:t>
      </w:r>
    </w:p>
    <w:p w14:paraId="1F3C8822" w14:textId="77777777" w:rsidR="00454042" w:rsidRPr="00454042" w:rsidRDefault="00454042" w:rsidP="00454042">
      <w:pPr>
        <w:numPr>
          <w:ilvl w:val="0"/>
          <w:numId w:val="4"/>
        </w:numPr>
        <w:rPr>
          <w:rFonts w:ascii="Aptos" w:hAnsi="Aptos"/>
        </w:rPr>
      </w:pPr>
      <w:r w:rsidRPr="00454042">
        <w:rPr>
          <w:rFonts w:ascii="Aptos" w:hAnsi="Aptos"/>
        </w:rPr>
        <w:t>‘All that I am’ by William Himes, Salvation Online – Central Division (solo) -</w:t>
      </w:r>
      <w:r w:rsidRPr="00454042">
        <w:rPr>
          <w:rFonts w:ascii="Aptos" w:hAnsi="Aptos"/>
        </w:rPr>
        <w:br/>
      </w:r>
      <w:hyperlink r:id="rId15" w:history="1">
        <w:r w:rsidRPr="00454042">
          <w:rPr>
            <w:rStyle w:val="Hyperlink"/>
            <w:rFonts w:ascii="Aptos" w:hAnsi="Aptos"/>
          </w:rPr>
          <w:t>https://www.youtube.com/watch?v=miseOaUu1mc</w:t>
        </w:r>
      </w:hyperlink>
      <w:r w:rsidRPr="00454042">
        <w:rPr>
          <w:rFonts w:ascii="Aptos" w:hAnsi="Aptos"/>
        </w:rPr>
        <w:t xml:space="preserve"> </w:t>
      </w:r>
    </w:p>
    <w:p w14:paraId="703F3D91" w14:textId="77777777" w:rsidR="00454042" w:rsidRPr="00454042" w:rsidRDefault="00454042" w:rsidP="00454042">
      <w:pPr>
        <w:numPr>
          <w:ilvl w:val="0"/>
          <w:numId w:val="4"/>
        </w:numPr>
        <w:rPr>
          <w:rFonts w:ascii="Aptos" w:hAnsi="Aptos"/>
        </w:rPr>
      </w:pPr>
      <w:r w:rsidRPr="00454042">
        <w:rPr>
          <w:rFonts w:ascii="Aptos" w:hAnsi="Aptos"/>
        </w:rPr>
        <w:lastRenderedPageBreak/>
        <w:t xml:space="preserve">‘You make me brave’ by Amanda Lindsey Cook, Bethel Music (lyric video) - </w:t>
      </w:r>
      <w:r w:rsidRPr="00454042">
        <w:rPr>
          <w:rFonts w:ascii="Aptos" w:hAnsi="Aptos"/>
        </w:rPr>
        <w:br/>
      </w:r>
      <w:hyperlink r:id="rId16" w:history="1">
        <w:r w:rsidRPr="00454042">
          <w:rPr>
            <w:rStyle w:val="Hyperlink"/>
            <w:rFonts w:ascii="Aptos" w:hAnsi="Aptos"/>
          </w:rPr>
          <w:t>https://www.youtube.com/watch?v=IZpyoIBF_kI</w:t>
        </w:r>
      </w:hyperlink>
      <w:r w:rsidRPr="00454042">
        <w:rPr>
          <w:rFonts w:ascii="Aptos" w:hAnsi="Aptos"/>
        </w:rPr>
        <w:t xml:space="preserve"> </w:t>
      </w:r>
    </w:p>
    <w:p w14:paraId="1FA4EAB3" w14:textId="77777777" w:rsidR="00454042" w:rsidRDefault="00454042" w:rsidP="00454042">
      <w:pPr>
        <w:numPr>
          <w:ilvl w:val="0"/>
          <w:numId w:val="4"/>
        </w:numPr>
        <w:rPr>
          <w:rFonts w:ascii="Aptos" w:hAnsi="Aptos"/>
        </w:rPr>
      </w:pPr>
      <w:r w:rsidRPr="00454042">
        <w:rPr>
          <w:rFonts w:ascii="Aptos" w:hAnsi="Aptos"/>
        </w:rPr>
        <w:t>‘Oceans’ by Hillsong United (with lyrics) -</w:t>
      </w:r>
      <w:hyperlink r:id="rId17" w:history="1">
        <w:r w:rsidRPr="00454042">
          <w:rPr>
            <w:rStyle w:val="Hyperlink"/>
            <w:rFonts w:ascii="Aptos" w:hAnsi="Aptos"/>
          </w:rPr>
          <w:t>https://www.youtube.com/watch?v=eLqTZ07ja7g&amp;list=RDeLqTZ07ja7g&amp;start_radio=1</w:t>
        </w:r>
      </w:hyperlink>
    </w:p>
    <w:p w14:paraId="3C63991A" w14:textId="0E168398" w:rsidR="00454042" w:rsidRPr="00454042" w:rsidRDefault="00454042" w:rsidP="00454042">
      <w:pPr>
        <w:ind w:left="720"/>
        <w:rPr>
          <w:rFonts w:ascii="Aptos" w:hAnsi="Aptos"/>
        </w:rPr>
      </w:pPr>
      <w:hyperlink r:id="rId18" w:history="1">
        <w:r w:rsidRPr="00454042">
          <w:rPr>
            <w:rStyle w:val="Hyperlink"/>
            <w:rFonts w:ascii="Aptos" w:hAnsi="Aptos"/>
          </w:rPr>
          <w:t>https://www.youtube.com/watch?v=PfpEefKiG2I&amp;list=RDPfpEefKiG2I&amp;start_radio=1</w:t>
        </w:r>
      </w:hyperlink>
      <w:r>
        <w:rPr>
          <w:rFonts w:ascii="Aptos" w:hAnsi="Aptos"/>
        </w:rPr>
        <w:t xml:space="preserve"> </w:t>
      </w:r>
    </w:p>
    <w:p w14:paraId="53F548E5" w14:textId="77777777" w:rsidR="00454042" w:rsidRPr="00454042" w:rsidRDefault="00454042" w:rsidP="00454042">
      <w:pPr>
        <w:numPr>
          <w:ilvl w:val="0"/>
          <w:numId w:val="4"/>
        </w:numPr>
        <w:rPr>
          <w:rFonts w:ascii="Aptos" w:hAnsi="Aptos"/>
        </w:rPr>
      </w:pPr>
      <w:r w:rsidRPr="00454042">
        <w:rPr>
          <w:rFonts w:ascii="Aptos" w:hAnsi="Aptos"/>
        </w:rPr>
        <w:t xml:space="preserve">‘Boldly I approach’ by Rend Collective (with lyrics) - </w:t>
      </w:r>
      <w:r w:rsidRPr="00454042">
        <w:rPr>
          <w:rFonts w:ascii="Aptos" w:hAnsi="Aptos"/>
        </w:rPr>
        <w:br/>
      </w:r>
      <w:hyperlink r:id="rId19" w:history="1">
        <w:r w:rsidRPr="00454042">
          <w:rPr>
            <w:rStyle w:val="Hyperlink"/>
            <w:rFonts w:ascii="Aptos" w:hAnsi="Aptos"/>
          </w:rPr>
          <w:t>https://www.youtube.com/watch?v=4QDnVD7gu5Y</w:t>
        </w:r>
      </w:hyperlink>
      <w:r w:rsidRPr="00454042">
        <w:rPr>
          <w:rFonts w:ascii="Aptos" w:hAnsi="Aptos"/>
        </w:rPr>
        <w:t xml:space="preserve"> </w:t>
      </w:r>
    </w:p>
    <w:p w14:paraId="03FA59DA" w14:textId="77777777" w:rsidR="00454042" w:rsidRPr="00454042" w:rsidRDefault="00454042" w:rsidP="00454042">
      <w:pPr>
        <w:numPr>
          <w:ilvl w:val="0"/>
          <w:numId w:val="4"/>
        </w:numPr>
        <w:rPr>
          <w:rFonts w:ascii="Aptos" w:hAnsi="Aptos"/>
        </w:rPr>
      </w:pPr>
      <w:r w:rsidRPr="00454042">
        <w:rPr>
          <w:rFonts w:ascii="Aptos" w:hAnsi="Aptos"/>
        </w:rPr>
        <w:t xml:space="preserve">‘Because of Jesus’ by Charity Gayle - </w:t>
      </w:r>
      <w:r w:rsidRPr="00454042">
        <w:rPr>
          <w:rFonts w:ascii="Aptos" w:hAnsi="Aptos"/>
        </w:rPr>
        <w:br/>
      </w:r>
      <w:hyperlink r:id="rId20" w:history="1">
        <w:r w:rsidRPr="00454042">
          <w:rPr>
            <w:rStyle w:val="Hyperlink"/>
            <w:rFonts w:ascii="Aptos" w:hAnsi="Aptos"/>
          </w:rPr>
          <w:t>https://www.youtube.com/watch?v=NfVEQJjbNXQ</w:t>
        </w:r>
      </w:hyperlink>
      <w:r w:rsidRPr="00454042">
        <w:rPr>
          <w:rFonts w:ascii="Aptos" w:hAnsi="Aptos"/>
        </w:rPr>
        <w:t xml:space="preserve"> </w:t>
      </w:r>
    </w:p>
    <w:p w14:paraId="1CB49913" w14:textId="04F55D2D" w:rsidR="00D0265D" w:rsidRPr="00646CAF" w:rsidRDefault="00D0265D">
      <w:pPr>
        <w:rPr>
          <w:rFonts w:ascii="Aptos" w:hAnsi="Aptos"/>
        </w:rPr>
      </w:pPr>
    </w:p>
    <w:sectPr w:rsidR="00D0265D" w:rsidRPr="00646CAF" w:rsidSect="00F370F9">
      <w:headerReference w:type="default" r:id="rId21"/>
      <w:headerReference w:type="first" r:id="rId22"/>
      <w:type w:val="continuous"/>
      <w:pgSz w:w="11906" w:h="16838"/>
      <w:pgMar w:top="1701" w:right="1440" w:bottom="3686"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D1E1B" w14:textId="77777777" w:rsidR="003B20F2" w:rsidRDefault="003B20F2" w:rsidP="00646CAF">
      <w:r>
        <w:separator/>
      </w:r>
    </w:p>
  </w:endnote>
  <w:endnote w:type="continuationSeparator" w:id="0">
    <w:p w14:paraId="23D1B37F" w14:textId="77777777" w:rsidR="003B20F2" w:rsidRDefault="003B20F2" w:rsidP="00646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55FE9" w14:textId="77777777" w:rsidR="003B20F2" w:rsidRDefault="003B20F2" w:rsidP="00646CAF">
      <w:r>
        <w:separator/>
      </w:r>
    </w:p>
  </w:footnote>
  <w:footnote w:type="continuationSeparator" w:id="0">
    <w:p w14:paraId="18F79C66" w14:textId="77777777" w:rsidR="003B20F2" w:rsidRDefault="003B20F2" w:rsidP="00646C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D514D" w14:textId="1F9CEFBB" w:rsidR="00646CAF" w:rsidRDefault="00646CAF">
    <w:pPr>
      <w:pStyle w:val="Header"/>
    </w:pPr>
    <w:r>
      <w:rPr>
        <w:noProof/>
      </w:rPr>
      <w:drawing>
        <wp:anchor distT="0" distB="0" distL="114300" distR="114300" simplePos="0" relativeHeight="251658752" behindDoc="1" locked="0" layoutInCell="1" allowOverlap="1" wp14:anchorId="153FAD9B" wp14:editId="2703FEB1">
          <wp:simplePos x="0" y="0"/>
          <wp:positionH relativeFrom="column">
            <wp:posOffset>-913765</wp:posOffset>
          </wp:positionH>
          <wp:positionV relativeFrom="paragraph">
            <wp:posOffset>-435187</wp:posOffset>
          </wp:positionV>
          <wp:extent cx="7560000" cy="10686281"/>
          <wp:effectExtent l="0" t="0" r="3175" b="1270"/>
          <wp:wrapNone/>
          <wp:docPr id="10423676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6762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628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B4558" w14:textId="62A58D9B" w:rsidR="00F370F9" w:rsidRDefault="00F370F9">
    <w:pPr>
      <w:pStyle w:val="Header"/>
    </w:pPr>
    <w:r>
      <w:rPr>
        <w:noProof/>
      </w:rPr>
      <w:drawing>
        <wp:anchor distT="0" distB="0" distL="114300" distR="114300" simplePos="0" relativeHeight="251657728" behindDoc="1" locked="0" layoutInCell="1" allowOverlap="1" wp14:anchorId="20A43F8E" wp14:editId="6337F390">
          <wp:simplePos x="0" y="0"/>
          <wp:positionH relativeFrom="column">
            <wp:posOffset>-914400</wp:posOffset>
          </wp:positionH>
          <wp:positionV relativeFrom="paragraph">
            <wp:posOffset>-443210</wp:posOffset>
          </wp:positionV>
          <wp:extent cx="7560000" cy="10685584"/>
          <wp:effectExtent l="0" t="0" r="3175" b="1905"/>
          <wp:wrapNone/>
          <wp:docPr id="20437422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4226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5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86B26"/>
    <w:multiLevelType w:val="hybridMultilevel"/>
    <w:tmpl w:val="D6503A9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C799B0F"/>
    <w:multiLevelType w:val="hybridMultilevel"/>
    <w:tmpl w:val="FFFFFFFF"/>
    <w:lvl w:ilvl="0" w:tplc="4E6255DC">
      <w:start w:val="1"/>
      <w:numFmt w:val="bullet"/>
      <w:lvlText w:val="-"/>
      <w:lvlJc w:val="left"/>
      <w:pPr>
        <w:ind w:left="720" w:hanging="360"/>
      </w:pPr>
      <w:rPr>
        <w:rFonts w:ascii="Aptos" w:hAnsi="Aptos" w:hint="default"/>
      </w:rPr>
    </w:lvl>
    <w:lvl w:ilvl="1" w:tplc="3AFC27C6">
      <w:start w:val="1"/>
      <w:numFmt w:val="bullet"/>
      <w:lvlText w:val="o"/>
      <w:lvlJc w:val="left"/>
      <w:pPr>
        <w:ind w:left="1440" w:hanging="360"/>
      </w:pPr>
      <w:rPr>
        <w:rFonts w:ascii="Courier New" w:hAnsi="Courier New" w:cs="Times New Roman" w:hint="default"/>
      </w:rPr>
    </w:lvl>
    <w:lvl w:ilvl="2" w:tplc="246476B2">
      <w:start w:val="1"/>
      <w:numFmt w:val="bullet"/>
      <w:lvlText w:val=""/>
      <w:lvlJc w:val="left"/>
      <w:pPr>
        <w:ind w:left="2160" w:hanging="360"/>
      </w:pPr>
      <w:rPr>
        <w:rFonts w:ascii="Wingdings" w:hAnsi="Wingdings" w:hint="default"/>
      </w:rPr>
    </w:lvl>
    <w:lvl w:ilvl="3" w:tplc="1166D094">
      <w:start w:val="1"/>
      <w:numFmt w:val="bullet"/>
      <w:lvlText w:val=""/>
      <w:lvlJc w:val="left"/>
      <w:pPr>
        <w:ind w:left="2880" w:hanging="360"/>
      </w:pPr>
      <w:rPr>
        <w:rFonts w:ascii="Symbol" w:hAnsi="Symbol" w:hint="default"/>
      </w:rPr>
    </w:lvl>
    <w:lvl w:ilvl="4" w:tplc="7DA2100A">
      <w:start w:val="1"/>
      <w:numFmt w:val="bullet"/>
      <w:lvlText w:val="o"/>
      <w:lvlJc w:val="left"/>
      <w:pPr>
        <w:ind w:left="3600" w:hanging="360"/>
      </w:pPr>
      <w:rPr>
        <w:rFonts w:ascii="Courier New" w:hAnsi="Courier New" w:cs="Times New Roman" w:hint="default"/>
      </w:rPr>
    </w:lvl>
    <w:lvl w:ilvl="5" w:tplc="9634B332">
      <w:start w:val="1"/>
      <w:numFmt w:val="bullet"/>
      <w:lvlText w:val=""/>
      <w:lvlJc w:val="left"/>
      <w:pPr>
        <w:ind w:left="4320" w:hanging="360"/>
      </w:pPr>
      <w:rPr>
        <w:rFonts w:ascii="Wingdings" w:hAnsi="Wingdings" w:hint="default"/>
      </w:rPr>
    </w:lvl>
    <w:lvl w:ilvl="6" w:tplc="316ECA28">
      <w:start w:val="1"/>
      <w:numFmt w:val="bullet"/>
      <w:lvlText w:val=""/>
      <w:lvlJc w:val="left"/>
      <w:pPr>
        <w:ind w:left="5040" w:hanging="360"/>
      </w:pPr>
      <w:rPr>
        <w:rFonts w:ascii="Symbol" w:hAnsi="Symbol" w:hint="default"/>
      </w:rPr>
    </w:lvl>
    <w:lvl w:ilvl="7" w:tplc="094629C8">
      <w:start w:val="1"/>
      <w:numFmt w:val="bullet"/>
      <w:lvlText w:val="o"/>
      <w:lvlJc w:val="left"/>
      <w:pPr>
        <w:ind w:left="5760" w:hanging="360"/>
      </w:pPr>
      <w:rPr>
        <w:rFonts w:ascii="Courier New" w:hAnsi="Courier New" w:cs="Times New Roman" w:hint="default"/>
      </w:rPr>
    </w:lvl>
    <w:lvl w:ilvl="8" w:tplc="26E81F44">
      <w:start w:val="1"/>
      <w:numFmt w:val="bullet"/>
      <w:lvlText w:val=""/>
      <w:lvlJc w:val="left"/>
      <w:pPr>
        <w:ind w:left="6480" w:hanging="360"/>
      </w:pPr>
      <w:rPr>
        <w:rFonts w:ascii="Wingdings" w:hAnsi="Wingdings" w:hint="default"/>
      </w:rPr>
    </w:lvl>
  </w:abstractNum>
  <w:abstractNum w:abstractNumId="2" w15:restartNumberingAfterBreak="0">
    <w:nsid w:val="669F5520"/>
    <w:multiLevelType w:val="hybridMultilevel"/>
    <w:tmpl w:val="FFFFFFFF"/>
    <w:lvl w:ilvl="0" w:tplc="06CE6A58">
      <w:start w:val="1"/>
      <w:numFmt w:val="bullet"/>
      <w:lvlText w:val="-"/>
      <w:lvlJc w:val="left"/>
      <w:pPr>
        <w:ind w:left="720" w:hanging="360"/>
      </w:pPr>
      <w:rPr>
        <w:rFonts w:ascii="Aptos" w:hAnsi="Aptos" w:hint="default"/>
      </w:rPr>
    </w:lvl>
    <w:lvl w:ilvl="1" w:tplc="21E22F46">
      <w:start w:val="1"/>
      <w:numFmt w:val="bullet"/>
      <w:lvlText w:val="o"/>
      <w:lvlJc w:val="left"/>
      <w:pPr>
        <w:ind w:left="1440" w:hanging="360"/>
      </w:pPr>
      <w:rPr>
        <w:rFonts w:ascii="Courier New" w:hAnsi="Courier New" w:cs="Times New Roman" w:hint="default"/>
      </w:rPr>
    </w:lvl>
    <w:lvl w:ilvl="2" w:tplc="D590AB6C">
      <w:start w:val="1"/>
      <w:numFmt w:val="bullet"/>
      <w:lvlText w:val=""/>
      <w:lvlJc w:val="left"/>
      <w:pPr>
        <w:ind w:left="2160" w:hanging="360"/>
      </w:pPr>
      <w:rPr>
        <w:rFonts w:ascii="Wingdings" w:hAnsi="Wingdings" w:hint="default"/>
      </w:rPr>
    </w:lvl>
    <w:lvl w:ilvl="3" w:tplc="E78A3E56">
      <w:start w:val="1"/>
      <w:numFmt w:val="bullet"/>
      <w:lvlText w:val=""/>
      <w:lvlJc w:val="left"/>
      <w:pPr>
        <w:ind w:left="2880" w:hanging="360"/>
      </w:pPr>
      <w:rPr>
        <w:rFonts w:ascii="Symbol" w:hAnsi="Symbol" w:hint="default"/>
      </w:rPr>
    </w:lvl>
    <w:lvl w:ilvl="4" w:tplc="BFF2335E">
      <w:start w:val="1"/>
      <w:numFmt w:val="bullet"/>
      <w:lvlText w:val="o"/>
      <w:lvlJc w:val="left"/>
      <w:pPr>
        <w:ind w:left="3600" w:hanging="360"/>
      </w:pPr>
      <w:rPr>
        <w:rFonts w:ascii="Courier New" w:hAnsi="Courier New" w:cs="Times New Roman" w:hint="default"/>
      </w:rPr>
    </w:lvl>
    <w:lvl w:ilvl="5" w:tplc="00A87964">
      <w:start w:val="1"/>
      <w:numFmt w:val="bullet"/>
      <w:lvlText w:val=""/>
      <w:lvlJc w:val="left"/>
      <w:pPr>
        <w:ind w:left="4320" w:hanging="360"/>
      </w:pPr>
      <w:rPr>
        <w:rFonts w:ascii="Wingdings" w:hAnsi="Wingdings" w:hint="default"/>
      </w:rPr>
    </w:lvl>
    <w:lvl w:ilvl="6" w:tplc="6ABC1370">
      <w:start w:val="1"/>
      <w:numFmt w:val="bullet"/>
      <w:lvlText w:val=""/>
      <w:lvlJc w:val="left"/>
      <w:pPr>
        <w:ind w:left="5040" w:hanging="360"/>
      </w:pPr>
      <w:rPr>
        <w:rFonts w:ascii="Symbol" w:hAnsi="Symbol" w:hint="default"/>
      </w:rPr>
    </w:lvl>
    <w:lvl w:ilvl="7" w:tplc="F226578A">
      <w:start w:val="1"/>
      <w:numFmt w:val="bullet"/>
      <w:lvlText w:val="o"/>
      <w:lvlJc w:val="left"/>
      <w:pPr>
        <w:ind w:left="5760" w:hanging="360"/>
      </w:pPr>
      <w:rPr>
        <w:rFonts w:ascii="Courier New" w:hAnsi="Courier New" w:cs="Times New Roman" w:hint="default"/>
      </w:rPr>
    </w:lvl>
    <w:lvl w:ilvl="8" w:tplc="BF106A78">
      <w:start w:val="1"/>
      <w:numFmt w:val="bullet"/>
      <w:lvlText w:val=""/>
      <w:lvlJc w:val="left"/>
      <w:pPr>
        <w:ind w:left="6480" w:hanging="360"/>
      </w:pPr>
      <w:rPr>
        <w:rFonts w:ascii="Wingdings" w:hAnsi="Wingdings" w:hint="default"/>
      </w:rPr>
    </w:lvl>
  </w:abstractNum>
  <w:abstractNum w:abstractNumId="3" w15:restartNumberingAfterBreak="0">
    <w:nsid w:val="788EC1E4"/>
    <w:multiLevelType w:val="hybridMultilevel"/>
    <w:tmpl w:val="FFFFFFFF"/>
    <w:lvl w:ilvl="0" w:tplc="1C24F4BA">
      <w:start w:val="1"/>
      <w:numFmt w:val="bullet"/>
      <w:lvlText w:val="-"/>
      <w:lvlJc w:val="left"/>
      <w:pPr>
        <w:ind w:left="720" w:hanging="360"/>
      </w:pPr>
      <w:rPr>
        <w:rFonts w:ascii="Aptos" w:hAnsi="Aptos" w:hint="default"/>
      </w:rPr>
    </w:lvl>
    <w:lvl w:ilvl="1" w:tplc="496E59AE">
      <w:start w:val="1"/>
      <w:numFmt w:val="bullet"/>
      <w:lvlText w:val="o"/>
      <w:lvlJc w:val="left"/>
      <w:pPr>
        <w:ind w:left="1440" w:hanging="360"/>
      </w:pPr>
      <w:rPr>
        <w:rFonts w:ascii="Courier New" w:hAnsi="Courier New" w:cs="Times New Roman" w:hint="default"/>
      </w:rPr>
    </w:lvl>
    <w:lvl w:ilvl="2" w:tplc="C81679B6">
      <w:start w:val="1"/>
      <w:numFmt w:val="bullet"/>
      <w:lvlText w:val=""/>
      <w:lvlJc w:val="left"/>
      <w:pPr>
        <w:ind w:left="2160" w:hanging="360"/>
      </w:pPr>
      <w:rPr>
        <w:rFonts w:ascii="Wingdings" w:hAnsi="Wingdings" w:hint="default"/>
      </w:rPr>
    </w:lvl>
    <w:lvl w:ilvl="3" w:tplc="AE92C8FC">
      <w:start w:val="1"/>
      <w:numFmt w:val="bullet"/>
      <w:lvlText w:val=""/>
      <w:lvlJc w:val="left"/>
      <w:pPr>
        <w:ind w:left="2880" w:hanging="360"/>
      </w:pPr>
      <w:rPr>
        <w:rFonts w:ascii="Symbol" w:hAnsi="Symbol" w:hint="default"/>
      </w:rPr>
    </w:lvl>
    <w:lvl w:ilvl="4" w:tplc="FE84CDD4">
      <w:start w:val="1"/>
      <w:numFmt w:val="bullet"/>
      <w:lvlText w:val="o"/>
      <w:lvlJc w:val="left"/>
      <w:pPr>
        <w:ind w:left="3600" w:hanging="360"/>
      </w:pPr>
      <w:rPr>
        <w:rFonts w:ascii="Courier New" w:hAnsi="Courier New" w:cs="Times New Roman" w:hint="default"/>
      </w:rPr>
    </w:lvl>
    <w:lvl w:ilvl="5" w:tplc="BF76BA54">
      <w:start w:val="1"/>
      <w:numFmt w:val="bullet"/>
      <w:lvlText w:val=""/>
      <w:lvlJc w:val="left"/>
      <w:pPr>
        <w:ind w:left="4320" w:hanging="360"/>
      </w:pPr>
      <w:rPr>
        <w:rFonts w:ascii="Wingdings" w:hAnsi="Wingdings" w:hint="default"/>
      </w:rPr>
    </w:lvl>
    <w:lvl w:ilvl="6" w:tplc="D4DCA1E8">
      <w:start w:val="1"/>
      <w:numFmt w:val="bullet"/>
      <w:lvlText w:val=""/>
      <w:lvlJc w:val="left"/>
      <w:pPr>
        <w:ind w:left="5040" w:hanging="360"/>
      </w:pPr>
      <w:rPr>
        <w:rFonts w:ascii="Symbol" w:hAnsi="Symbol" w:hint="default"/>
      </w:rPr>
    </w:lvl>
    <w:lvl w:ilvl="7" w:tplc="BCF234CC">
      <w:start w:val="1"/>
      <w:numFmt w:val="bullet"/>
      <w:lvlText w:val="o"/>
      <w:lvlJc w:val="left"/>
      <w:pPr>
        <w:ind w:left="5760" w:hanging="360"/>
      </w:pPr>
      <w:rPr>
        <w:rFonts w:ascii="Courier New" w:hAnsi="Courier New" w:cs="Times New Roman" w:hint="default"/>
      </w:rPr>
    </w:lvl>
    <w:lvl w:ilvl="8" w:tplc="C7B4EE00">
      <w:start w:val="1"/>
      <w:numFmt w:val="bullet"/>
      <w:lvlText w:val=""/>
      <w:lvlJc w:val="left"/>
      <w:pPr>
        <w:ind w:left="6480" w:hanging="360"/>
      </w:pPr>
      <w:rPr>
        <w:rFonts w:ascii="Wingdings" w:hAnsi="Wingdings" w:hint="default"/>
      </w:rPr>
    </w:lvl>
  </w:abstractNum>
  <w:num w:numId="1" w16cid:durableId="1882983203">
    <w:abstractNumId w:val="0"/>
  </w:num>
  <w:num w:numId="2" w16cid:durableId="1353334442">
    <w:abstractNumId w:val="2"/>
  </w:num>
  <w:num w:numId="3" w16cid:durableId="557478451">
    <w:abstractNumId w:val="3"/>
  </w:num>
  <w:num w:numId="4" w16cid:durableId="9659637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E07"/>
    <w:rsid w:val="00045112"/>
    <w:rsid w:val="000755E1"/>
    <w:rsid w:val="00265765"/>
    <w:rsid w:val="00357C7E"/>
    <w:rsid w:val="003B20F2"/>
    <w:rsid w:val="0044382E"/>
    <w:rsid w:val="00454042"/>
    <w:rsid w:val="00473A00"/>
    <w:rsid w:val="004A0FDE"/>
    <w:rsid w:val="004E6E07"/>
    <w:rsid w:val="00646CAF"/>
    <w:rsid w:val="006809D3"/>
    <w:rsid w:val="007B3C8C"/>
    <w:rsid w:val="007E6AB1"/>
    <w:rsid w:val="00803E11"/>
    <w:rsid w:val="008249B8"/>
    <w:rsid w:val="00A91940"/>
    <w:rsid w:val="00B20645"/>
    <w:rsid w:val="00CD28D6"/>
    <w:rsid w:val="00CE0AAF"/>
    <w:rsid w:val="00D0265D"/>
    <w:rsid w:val="00D13AEA"/>
    <w:rsid w:val="00D63E2B"/>
    <w:rsid w:val="00E62D53"/>
    <w:rsid w:val="00EE6065"/>
    <w:rsid w:val="00F370F9"/>
    <w:rsid w:val="00FA12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F6D3E"/>
  <w15:chartTrackingRefBased/>
  <w15:docId w15:val="{DBBB4B3B-2F8D-4985-B955-317970E35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382E"/>
    <w:pPr>
      <w:keepNext/>
      <w:keepLines/>
      <w:spacing w:before="240"/>
      <w:outlineLvl w:val="0"/>
    </w:pPr>
    <w:rPr>
      <w:rFonts w:ascii="Trebuchet MS" w:eastAsiaTheme="majorEastAsia" w:hAnsi="Trebuchet MS" w:cstheme="majorBidi"/>
      <w:sz w:val="36"/>
      <w:szCs w:val="32"/>
    </w:rPr>
  </w:style>
  <w:style w:type="paragraph" w:styleId="Heading2">
    <w:name w:val="heading 2"/>
    <w:basedOn w:val="Normal"/>
    <w:next w:val="Normal"/>
    <w:link w:val="Heading2Char"/>
    <w:uiPriority w:val="9"/>
    <w:unhideWhenUsed/>
    <w:qFormat/>
    <w:rsid w:val="0044382E"/>
    <w:pPr>
      <w:keepNext/>
      <w:keepLines/>
      <w:spacing w:before="40"/>
      <w:outlineLvl w:val="1"/>
    </w:pPr>
    <w:rPr>
      <w:rFonts w:ascii="Trebuchet MS" w:eastAsiaTheme="majorEastAsia" w:hAnsi="Trebuchet MS" w:cstheme="majorBidi"/>
      <w:b/>
      <w:sz w:val="28"/>
      <w:szCs w:val="26"/>
    </w:rPr>
  </w:style>
  <w:style w:type="paragraph" w:styleId="Heading3">
    <w:name w:val="heading 3"/>
    <w:basedOn w:val="Normal"/>
    <w:next w:val="Normal"/>
    <w:link w:val="Heading3Char"/>
    <w:uiPriority w:val="9"/>
    <w:unhideWhenUsed/>
    <w:qFormat/>
    <w:rsid w:val="00FA1218"/>
    <w:pPr>
      <w:keepNext/>
      <w:keepLines/>
      <w:spacing w:before="40" w:line="259" w:lineRule="auto"/>
      <w:outlineLvl w:val="2"/>
    </w:pPr>
    <w:rPr>
      <w:rFonts w:ascii="Trebuchet MS" w:eastAsiaTheme="majorEastAsia" w:hAnsi="Trebuchet MS" w:cstheme="majorBidi"/>
      <w:b/>
      <w:color w:val="CC6600"/>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6CAF"/>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646CAF"/>
    <w:pPr>
      <w:tabs>
        <w:tab w:val="center" w:pos="4513"/>
        <w:tab w:val="right" w:pos="9026"/>
      </w:tabs>
    </w:pPr>
  </w:style>
  <w:style w:type="character" w:customStyle="1" w:styleId="HeaderChar">
    <w:name w:val="Header Char"/>
    <w:basedOn w:val="DefaultParagraphFont"/>
    <w:link w:val="Header"/>
    <w:uiPriority w:val="99"/>
    <w:rsid w:val="00646CAF"/>
  </w:style>
  <w:style w:type="paragraph" w:styleId="Footer">
    <w:name w:val="footer"/>
    <w:basedOn w:val="Normal"/>
    <w:link w:val="FooterChar"/>
    <w:uiPriority w:val="99"/>
    <w:unhideWhenUsed/>
    <w:rsid w:val="00646CAF"/>
    <w:pPr>
      <w:tabs>
        <w:tab w:val="center" w:pos="4513"/>
        <w:tab w:val="right" w:pos="9026"/>
      </w:tabs>
    </w:pPr>
  </w:style>
  <w:style w:type="character" w:customStyle="1" w:styleId="FooterChar">
    <w:name w:val="Footer Char"/>
    <w:basedOn w:val="DefaultParagraphFont"/>
    <w:link w:val="Footer"/>
    <w:uiPriority w:val="99"/>
    <w:rsid w:val="00646CAF"/>
  </w:style>
  <w:style w:type="character" w:customStyle="1" w:styleId="Heading1Char">
    <w:name w:val="Heading 1 Char"/>
    <w:basedOn w:val="DefaultParagraphFont"/>
    <w:link w:val="Heading1"/>
    <w:uiPriority w:val="9"/>
    <w:rsid w:val="0044382E"/>
    <w:rPr>
      <w:rFonts w:ascii="Trebuchet MS" w:eastAsiaTheme="majorEastAsia" w:hAnsi="Trebuchet MS" w:cstheme="majorBidi"/>
      <w:sz w:val="36"/>
      <w:szCs w:val="32"/>
    </w:rPr>
  </w:style>
  <w:style w:type="character" w:customStyle="1" w:styleId="Heading2Char">
    <w:name w:val="Heading 2 Char"/>
    <w:basedOn w:val="DefaultParagraphFont"/>
    <w:link w:val="Heading2"/>
    <w:uiPriority w:val="9"/>
    <w:rsid w:val="0044382E"/>
    <w:rPr>
      <w:rFonts w:ascii="Trebuchet MS" w:eastAsiaTheme="majorEastAsia" w:hAnsi="Trebuchet MS" w:cstheme="majorBidi"/>
      <w:b/>
      <w:sz w:val="28"/>
      <w:szCs w:val="26"/>
    </w:rPr>
  </w:style>
  <w:style w:type="character" w:customStyle="1" w:styleId="Heading3Char">
    <w:name w:val="Heading 3 Char"/>
    <w:basedOn w:val="DefaultParagraphFont"/>
    <w:link w:val="Heading3"/>
    <w:uiPriority w:val="9"/>
    <w:rsid w:val="00FA1218"/>
    <w:rPr>
      <w:rFonts w:ascii="Trebuchet MS" w:eastAsiaTheme="majorEastAsia" w:hAnsi="Trebuchet MS" w:cstheme="majorBidi"/>
      <w:b/>
      <w:color w:val="CC6600"/>
      <w:kern w:val="0"/>
      <w14:ligatures w14:val="none"/>
    </w:rPr>
  </w:style>
  <w:style w:type="character" w:styleId="Hyperlink">
    <w:name w:val="Hyperlink"/>
    <w:basedOn w:val="DefaultParagraphFont"/>
    <w:uiPriority w:val="99"/>
    <w:unhideWhenUsed/>
    <w:rsid w:val="00454042"/>
    <w:rPr>
      <w:color w:val="0563C1" w:themeColor="hyperlink"/>
      <w:u w:val="single"/>
    </w:rPr>
  </w:style>
  <w:style w:type="character" w:styleId="UnresolvedMention">
    <w:name w:val="Unresolved Mention"/>
    <w:basedOn w:val="DefaultParagraphFont"/>
    <w:uiPriority w:val="99"/>
    <w:semiHidden/>
    <w:unhideWhenUsed/>
    <w:rsid w:val="004540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14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f.org.uk/loving-where-you-live" TargetMode="External"/><Relationship Id="rId13" Type="http://schemas.openxmlformats.org/officeDocument/2006/relationships/hyperlink" Target="https://youtu.be/OpATniXtrx0?si=Dd5-eaqKoPrrxPOb" TargetMode="External"/><Relationship Id="rId18" Type="http://schemas.openxmlformats.org/officeDocument/2006/relationships/hyperlink" Target="https://www.youtube.com/watch?v=PfpEefKiG2I&amp;list=RDPfpEefKiG2I&amp;start_radio=1"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24-7prayer.com/prayer_guide/prayer-walking/" TargetMode="External"/><Relationship Id="rId12" Type="http://schemas.openxmlformats.org/officeDocument/2006/relationships/hyperlink" Target="https://youtu.be/onp31R9tVBk?si=GfXr6rTcqjxR_I7Y" TargetMode="External"/><Relationship Id="rId17" Type="http://schemas.openxmlformats.org/officeDocument/2006/relationships/hyperlink" Target="https://www.youtube.com/watch?v=eLqTZ07ja7g&amp;list=RDeLqTZ07ja7g&amp;start_radio=1" TargetMode="External"/><Relationship Id="rId2" Type="http://schemas.openxmlformats.org/officeDocument/2006/relationships/styles" Target="styles.xml"/><Relationship Id="rId16" Type="http://schemas.openxmlformats.org/officeDocument/2006/relationships/hyperlink" Target="https://www.youtube.com/watch?v=IZpyoIBF_kI" TargetMode="External"/><Relationship Id="rId20" Type="http://schemas.openxmlformats.org/officeDocument/2006/relationships/hyperlink" Target="https://www.youtube.com/watch?v=NfVEQJjbNX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meo.com/1008867817/ecdbb60f64?share=copy"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miseOaUu1mc" TargetMode="External"/><Relationship Id="rId23" Type="http://schemas.openxmlformats.org/officeDocument/2006/relationships/fontTable" Target="fontTable.xml"/><Relationship Id="rId10" Type="http://schemas.openxmlformats.org/officeDocument/2006/relationships/hyperlink" Target="https://samusicindex.com/brass/o-church-arise/12063" TargetMode="External"/><Relationship Id="rId19" Type="http://schemas.openxmlformats.org/officeDocument/2006/relationships/hyperlink" Target="https://www.youtube.com/watch?v=4QDnVD7gu5Y" TargetMode="External"/><Relationship Id="rId4" Type="http://schemas.openxmlformats.org/officeDocument/2006/relationships/webSettings" Target="webSettings.xml"/><Relationship Id="rId9" Type="http://schemas.openxmlformats.org/officeDocument/2006/relationships/hyperlink" Target="https://www.navigators.org/resource/prayer-walk/" TargetMode="External"/><Relationship Id="rId14" Type="http://schemas.openxmlformats.org/officeDocument/2006/relationships/hyperlink" Target="https://www.youtube.com/watch?v=RkdExGrJuYQ"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loyd-jones\AppData\Local\Temp\de308cc2-4a24-4551-b8e3-45af9877ff44_Cov%20Sun%20Final%20Files.zip.f44\10082053579%20-%20The%20Salvation%20Army%20-%20Covenant%20Day%202026%20-%20Word%20&amp;%20pdf%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10082053579 - The Salvation Army - Covenant Day 2026 - Word &amp; pdf Template</Template>
  <TotalTime>94</TotalTime>
  <Pages>6</Pages>
  <Words>1583</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Lloyd-Jones</dc:creator>
  <cp:keywords/>
  <dc:description/>
  <cp:lastModifiedBy>Faye Lloyd-Jones</cp:lastModifiedBy>
  <cp:revision>7</cp:revision>
  <dcterms:created xsi:type="dcterms:W3CDTF">2025-11-07T10:26:00Z</dcterms:created>
  <dcterms:modified xsi:type="dcterms:W3CDTF">2025-11-13T08:24:00Z</dcterms:modified>
</cp:coreProperties>
</file>