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9824C" w14:textId="30F70CE8" w:rsidR="005E0430" w:rsidRDefault="005B3B60" w:rsidP="001B692A">
      <w:pPr>
        <w:pStyle w:val="Heading1"/>
      </w:pPr>
      <w:r w:rsidRPr="005B3B60">
        <w:t>GOOD FRUITS</w:t>
      </w:r>
    </w:p>
    <w:p w14:paraId="2D883FC7" w14:textId="2411B5DD" w:rsidR="001B692A" w:rsidRPr="005155A0" w:rsidRDefault="005B3B60" w:rsidP="001B692A">
      <w:pPr>
        <w:pStyle w:val="ThemeTitle"/>
      </w:pPr>
      <w:r>
        <w:t>SPECIAL DAYS</w:t>
      </w:r>
    </w:p>
    <w:p w14:paraId="5F03888A" w14:textId="77777777" w:rsidR="001B692A" w:rsidRPr="001B692A" w:rsidRDefault="001B692A" w:rsidP="00D54E8D">
      <w:pPr>
        <w:pStyle w:val="Heading2"/>
      </w:pPr>
      <w:r w:rsidRPr="001B692A">
        <w:t>PREPARATION</w:t>
      </w:r>
    </w:p>
    <w:p w14:paraId="2599F3E8" w14:textId="77777777" w:rsidR="001B692A" w:rsidRDefault="001B692A" w:rsidP="001B692A"/>
    <w:p w14:paraId="5474BEB6" w14:textId="77777777" w:rsidR="00EC47BA" w:rsidRDefault="00EC47BA" w:rsidP="00EC47BA">
      <w:pPr>
        <w:pStyle w:val="ResourcesList1"/>
      </w:pPr>
      <w:r>
        <w:t xml:space="preserve">Prepare ingredients for a fruit salad for the group plus bowls and cutlery. </w:t>
      </w:r>
    </w:p>
    <w:p w14:paraId="1DC529C8" w14:textId="3DAFE6D7" w:rsidR="00EC47BA" w:rsidRDefault="00EC47BA" w:rsidP="00EC47BA">
      <w:pPr>
        <w:pStyle w:val="ResourcesList1"/>
      </w:pPr>
      <w:r>
        <w:t>Cut out the leaf templates and source colouring pens, string/ribbon and glue / sticky tape plus a tree/plant or image of a tree to hang the leaves on</w:t>
      </w:r>
    </w:p>
    <w:p w14:paraId="2FE09315" w14:textId="680373AF" w:rsidR="00EC47BA" w:rsidRDefault="00EC47BA" w:rsidP="00EC47BA">
      <w:pPr>
        <w:pStyle w:val="ResourcesList1"/>
      </w:pPr>
      <w:r>
        <w:t>Create space for a large mural, cut out the fruit shapes and provide pens and glue</w:t>
      </w:r>
    </w:p>
    <w:p w14:paraId="557753A9" w14:textId="77777777" w:rsidR="00EC47BA" w:rsidRDefault="00EC47BA" w:rsidP="00EC47BA">
      <w:pPr>
        <w:pStyle w:val="ResourcesList1"/>
      </w:pPr>
      <w:r>
        <w:t>Prepare a chocolate fountain / chocolate dipping pots / chocolate sauce, nine different fruits in labelled bowls plus bowls, cutlery or kebab sticks – and don’t forget napkins!</w:t>
      </w:r>
    </w:p>
    <w:p w14:paraId="7A62695C" w14:textId="3F85A6EC" w:rsidR="003E3F9E" w:rsidRDefault="003E3F9E" w:rsidP="003E3F9E">
      <w:pPr>
        <w:pStyle w:val="ResourcesList1"/>
      </w:pPr>
      <w:r>
        <w:t xml:space="preserve">Prepare to play the song ‘Fruit of the Spirit’, </w:t>
      </w:r>
      <w:hyperlink r:id="rId7" w:history="1">
        <w:r>
          <w:rPr>
            <w:rStyle w:val="WebLinkChar"/>
          </w:rPr>
          <w:t>l</w:t>
        </w:r>
        <w:r w:rsidRPr="00EC47BA">
          <w:rPr>
            <w:rStyle w:val="WebLinkChar"/>
          </w:rPr>
          <w:t>yric video</w:t>
        </w:r>
      </w:hyperlink>
      <w:r>
        <w:t xml:space="preserve"> by Darren Winfield</w:t>
      </w:r>
    </w:p>
    <w:p w14:paraId="38BDC284" w14:textId="77777777" w:rsidR="001B692A" w:rsidRDefault="001B692A" w:rsidP="001B692A">
      <w:pPr>
        <w:pStyle w:val="ResourcesList1"/>
        <w:numPr>
          <w:ilvl w:val="0"/>
          <w:numId w:val="0"/>
        </w:numPr>
        <w:ind w:left="709"/>
      </w:pPr>
    </w:p>
    <w:p w14:paraId="62DC0E61" w14:textId="77777777" w:rsidR="001B692A" w:rsidRPr="001B692A" w:rsidRDefault="001B692A" w:rsidP="001B692A">
      <w:pPr>
        <w:pStyle w:val="Additionalresources"/>
      </w:pPr>
      <w:r w:rsidRPr="001B692A">
        <w:t>Additional resources</w:t>
      </w:r>
    </w:p>
    <w:p w14:paraId="676090BD" w14:textId="77777777" w:rsidR="00EC47BA" w:rsidRPr="00B92EB4" w:rsidRDefault="00EC47BA" w:rsidP="00EC47BA">
      <w:pPr>
        <w:pStyle w:val="AdditionalResourcesList"/>
        <w:rPr>
          <w:i/>
          <w:iCs/>
        </w:rPr>
      </w:pPr>
      <w:r w:rsidRPr="00B92EB4">
        <w:rPr>
          <w:i/>
          <w:iCs/>
        </w:rPr>
        <w:t>Leaf templates</w:t>
      </w:r>
    </w:p>
    <w:p w14:paraId="7E9DA21C" w14:textId="77777777" w:rsidR="00EC47BA" w:rsidRPr="00B92EB4" w:rsidRDefault="00EC47BA" w:rsidP="00EC47BA">
      <w:pPr>
        <w:pStyle w:val="AdditionalResourcesList"/>
        <w:rPr>
          <w:i/>
          <w:iCs/>
        </w:rPr>
      </w:pPr>
      <w:r w:rsidRPr="00B92EB4">
        <w:rPr>
          <w:i/>
          <w:iCs/>
        </w:rPr>
        <w:t>Fruit shapes</w:t>
      </w:r>
    </w:p>
    <w:p w14:paraId="58254A45" w14:textId="77777777" w:rsidR="001B692A" w:rsidRPr="00FA12D3" w:rsidRDefault="001B692A" w:rsidP="001B692A"/>
    <w:p w14:paraId="299F1561" w14:textId="700F9723" w:rsidR="001B692A" w:rsidRDefault="00EC47BA" w:rsidP="001B692A">
      <w:pPr>
        <w:pStyle w:val="Warningtext"/>
      </w:pPr>
      <w:r w:rsidRPr="00EC47BA">
        <w:t>Please be aware of allergies.</w:t>
      </w:r>
    </w:p>
    <w:p w14:paraId="5703FBAF" w14:textId="77777777" w:rsidR="001B692A" w:rsidRDefault="001B692A" w:rsidP="001B692A">
      <w:pPr>
        <w:pStyle w:val="Warningtext"/>
      </w:pPr>
    </w:p>
    <w:p w14:paraId="4EDB536C" w14:textId="77777777" w:rsidR="001B692A" w:rsidRDefault="001B692A" w:rsidP="00D54E8D">
      <w:pPr>
        <w:pStyle w:val="Heading2"/>
      </w:pPr>
      <w:r w:rsidRPr="00B31E80">
        <w:t>INTRODUCTION/BACKGROUND</w:t>
      </w:r>
    </w:p>
    <w:p w14:paraId="4F1C30D2" w14:textId="77777777" w:rsidR="001B692A" w:rsidRDefault="001B692A" w:rsidP="001B692A"/>
    <w:p w14:paraId="42B1C3B8" w14:textId="6321F897" w:rsidR="00EC47BA" w:rsidRDefault="00EC47BA" w:rsidP="00EC47BA">
      <w:r>
        <w:t xml:space="preserve">Pentecost celebrates the day that the Holy Spirit was given to the Church, as recorded in Acts 2:1-42. The Spirit descended like wind and fire and rested on the apostles’ heads – an amazing experience. However, on Pentecost it is just as important for us to celebrate the fruit of the Spirit – the love, joy, peace, patience, kindness, goodness, faithfulness, gentleness and self-control that come to us as God’s grace in our lives (Galatians 5:22-23). These are just as remarkable as any gifts of the Spirit that may be seen as more spectacular, and they speak the language of the Spirit just as powerfully. </w:t>
      </w:r>
    </w:p>
    <w:p w14:paraId="38AE3D17" w14:textId="77777777" w:rsidR="00EC47BA" w:rsidRDefault="00EC47BA" w:rsidP="00EC47BA"/>
    <w:p w14:paraId="0F6A6DA1" w14:textId="77777777" w:rsidR="00EC47BA" w:rsidRDefault="00EC47BA" w:rsidP="00EC47BA">
      <w:r>
        <w:t>This session challenges us to be ‘good fruits’ of the Holy Spirit that advance not only the work of the local corps/church, but also the Kingdom of God – God’s justice, peace and reconciliation in our world. When the Holy Spirit is stirring in us and shaping our thoughts, character and actions, we cannot help but have this ‘good’ love, joy, peace, patience, kindness, goodness, faithfulness, gentleness and self-control that appear and grow into more substantial fruit.</w:t>
      </w:r>
    </w:p>
    <w:p w14:paraId="0D32BD33" w14:textId="77777777" w:rsidR="00661521" w:rsidRDefault="00661521" w:rsidP="00661521"/>
    <w:p w14:paraId="3228EBF1" w14:textId="77777777" w:rsidR="00EC47BA" w:rsidRDefault="00EC47BA" w:rsidP="00661521"/>
    <w:p w14:paraId="2C2977C5" w14:textId="77777777" w:rsidR="00EC47BA" w:rsidRDefault="00EC47BA" w:rsidP="00661521"/>
    <w:p w14:paraId="54A8891A" w14:textId="77777777" w:rsidR="00EC47BA" w:rsidRDefault="00EC47BA" w:rsidP="00661521"/>
    <w:p w14:paraId="6E910259" w14:textId="77777777" w:rsidR="0060299F" w:rsidRDefault="0060299F" w:rsidP="00D54E8D">
      <w:pPr>
        <w:pStyle w:val="Heading2"/>
      </w:pPr>
      <w:r>
        <w:lastRenderedPageBreak/>
        <w:t>ACTIVITIES</w:t>
      </w:r>
    </w:p>
    <w:p w14:paraId="4C1412B5" w14:textId="77777777" w:rsidR="0060299F" w:rsidRDefault="0060299F" w:rsidP="0060299F"/>
    <w:p w14:paraId="6BFE5459" w14:textId="505002C3" w:rsidR="00EC47BA" w:rsidRDefault="00EC47BA" w:rsidP="00EC47BA">
      <w:pPr>
        <w:pStyle w:val="Heading3"/>
      </w:pPr>
      <w:r>
        <w:t>FRUIT SALAD</w:t>
      </w:r>
    </w:p>
    <w:p w14:paraId="16F6BAEB" w14:textId="77777777" w:rsidR="00EC47BA" w:rsidRDefault="00EC47BA" w:rsidP="00EC47BA">
      <w:r>
        <w:t>Prepare and bring fruit to create a fruit salad that can be shared and eaten together. Perhaps bring a mix of traditional and more unusual fruit for members to try. Encourage members to share how they make their own fruit salad or if they have a favourite fruit combo – or are they a fan of the glacé cherry, often found in tinned fruit salads!</w:t>
      </w:r>
    </w:p>
    <w:p w14:paraId="126D8218" w14:textId="77777777" w:rsidR="00EC47BA" w:rsidRDefault="00EC47BA" w:rsidP="00EC47BA"/>
    <w:p w14:paraId="0E249974" w14:textId="4D7C01A0" w:rsidR="00EC47BA" w:rsidRDefault="00EC47BA" w:rsidP="00EC47BA">
      <w:pPr>
        <w:pStyle w:val="Heading4"/>
      </w:pPr>
      <w:r>
        <w:t>Thought</w:t>
      </w:r>
    </w:p>
    <w:p w14:paraId="2D1FBC9A" w14:textId="77777777" w:rsidR="00EC47BA" w:rsidRDefault="00EC47BA" w:rsidP="00EC47BA">
      <w:r>
        <w:t xml:space="preserve">As you taste our fruit salad, do you note when it is soft, tangy, sweet or crunchy? Each fruit contributes to making the fruit salad better, just as our own uniqueness helps us to enrich our own community. </w:t>
      </w:r>
    </w:p>
    <w:p w14:paraId="35932208" w14:textId="77777777" w:rsidR="00EC47BA" w:rsidRDefault="00EC47BA" w:rsidP="00EC47BA"/>
    <w:p w14:paraId="688D6EAF" w14:textId="77777777" w:rsidR="00EC47BA" w:rsidRDefault="00EC47BA" w:rsidP="00EC47BA">
      <w:pPr>
        <w:pStyle w:val="Heading3"/>
      </w:pPr>
      <w:r>
        <w:t>DISCUSS</w:t>
      </w:r>
    </w:p>
    <w:p w14:paraId="14DC315A" w14:textId="77777777" w:rsidR="00EC47BA" w:rsidRDefault="00EC47BA" w:rsidP="00EC47BA">
      <w:r>
        <w:t>Discuss with the group the nine fruit of the Spirit, eg:</w:t>
      </w:r>
    </w:p>
    <w:p w14:paraId="5E5E143F" w14:textId="77777777" w:rsidR="00EC47BA" w:rsidRDefault="00EC47BA" w:rsidP="00EC47BA"/>
    <w:p w14:paraId="5A3BAAD3" w14:textId="77777777" w:rsidR="00EC47BA" w:rsidRDefault="00EC47BA" w:rsidP="00EC47BA">
      <w:pPr>
        <w:pStyle w:val="ListParagraph"/>
        <w:numPr>
          <w:ilvl w:val="0"/>
          <w:numId w:val="13"/>
        </w:numPr>
      </w:pPr>
      <w:r>
        <w:t>When have you seen an example of …?</w:t>
      </w:r>
    </w:p>
    <w:p w14:paraId="3E1536BF" w14:textId="77777777" w:rsidR="00EC47BA" w:rsidRDefault="00EC47BA" w:rsidP="00EC47BA">
      <w:pPr>
        <w:pStyle w:val="ListParagraph"/>
        <w:numPr>
          <w:ilvl w:val="0"/>
          <w:numId w:val="13"/>
        </w:numPr>
      </w:pPr>
      <w:r>
        <w:t>What difference did this fruit of the Spirit make?</w:t>
      </w:r>
    </w:p>
    <w:p w14:paraId="4EE20BE9" w14:textId="77777777" w:rsidR="00EC47BA" w:rsidRDefault="00EC47BA" w:rsidP="00EC47BA">
      <w:pPr>
        <w:pStyle w:val="ListParagraph"/>
        <w:numPr>
          <w:ilvl w:val="0"/>
          <w:numId w:val="13"/>
        </w:numPr>
      </w:pPr>
      <w:r>
        <w:t xml:space="preserve">What other positive traits do you want to see in your group/corps/church? </w:t>
      </w:r>
    </w:p>
    <w:p w14:paraId="50EFD145" w14:textId="77777777" w:rsidR="00EC47BA" w:rsidRDefault="00EC47BA" w:rsidP="00EC47BA">
      <w:pPr>
        <w:pStyle w:val="ListParagraph"/>
        <w:numPr>
          <w:ilvl w:val="0"/>
          <w:numId w:val="13"/>
        </w:numPr>
      </w:pPr>
      <w:r>
        <w:t>What would it be like if there was more … in the world?</w:t>
      </w:r>
    </w:p>
    <w:p w14:paraId="1B3C25ED" w14:textId="77777777" w:rsidR="00EC47BA" w:rsidRDefault="00EC47BA" w:rsidP="00EC47BA"/>
    <w:p w14:paraId="6D87B11D" w14:textId="77777777" w:rsidR="00EC47BA" w:rsidRDefault="00EC47BA" w:rsidP="00EC47BA">
      <w:r>
        <w:t xml:space="preserve">Give each member a cutout leaf from the </w:t>
      </w:r>
      <w:r w:rsidRPr="00EC47BA">
        <w:rPr>
          <w:i/>
          <w:iCs/>
        </w:rPr>
        <w:t>Leaf template</w:t>
      </w:r>
      <w:r>
        <w:t xml:space="preserve"> – either one with a fruit of the Spirit or a blank one. Ask them to colour it in or create their own version with another positive trait they wish to see more of. Attach each leaf to a piece of string/ribbon and hang on a tree or stick to a tree image. </w:t>
      </w:r>
    </w:p>
    <w:p w14:paraId="09A29256" w14:textId="77777777" w:rsidR="00EC47BA" w:rsidRDefault="00EC47BA" w:rsidP="00EC47BA"/>
    <w:p w14:paraId="3CD496D4" w14:textId="55E63986" w:rsidR="00EC47BA" w:rsidRDefault="00EC47BA" w:rsidP="00EC47BA">
      <w:pPr>
        <w:pStyle w:val="Heading3"/>
      </w:pPr>
      <w:r>
        <w:t>REFLECTION</w:t>
      </w:r>
    </w:p>
    <w:p w14:paraId="5DE06275" w14:textId="77777777" w:rsidR="00EC47BA" w:rsidRDefault="00EC47BA" w:rsidP="00EC47BA">
      <w:r>
        <w:t xml:space="preserve">Create a time of reflection, perhaps with some reflective music eg </w:t>
      </w:r>
      <w:hyperlink r:id="rId8" w:history="1">
        <w:r w:rsidRPr="00EC47BA">
          <w:rPr>
            <w:rStyle w:val="WebLinkChar"/>
          </w:rPr>
          <w:t>‘Holy Spirit Wind’</w:t>
        </w:r>
      </w:hyperlink>
      <w:r>
        <w:t xml:space="preserve"> by Dan Musselmann (2:00:17). Ask each member to select a fruit shape. On their shape ask them to write their names and what fruit of the Holy Spirit they wish to grow. Afterwards members can attach their fruit to a large mural and finish with a prayer, perhaps while listening to ‘Fruit of the Spirit’.</w:t>
      </w:r>
    </w:p>
    <w:p w14:paraId="73B507F3" w14:textId="77777777" w:rsidR="00EC47BA" w:rsidRDefault="00EC47BA" w:rsidP="00EC47BA"/>
    <w:p w14:paraId="585A5A32" w14:textId="1D430F66" w:rsidR="00EC47BA" w:rsidRDefault="00EC47BA" w:rsidP="00EC47BA">
      <w:pPr>
        <w:pStyle w:val="SongList"/>
      </w:pPr>
      <w:r>
        <w:t>‘Fruit of the Spirit’</w:t>
      </w:r>
    </w:p>
    <w:p w14:paraId="42AB1596" w14:textId="167E019E" w:rsidR="00EC47BA" w:rsidRDefault="00EC47BA" w:rsidP="00EC47BA">
      <w:pPr>
        <w:ind w:firstLine="720"/>
      </w:pPr>
      <w:hyperlink r:id="rId9" w:history="1">
        <w:r w:rsidRPr="00EC47BA">
          <w:rPr>
            <w:rStyle w:val="WebLinkChar"/>
          </w:rPr>
          <w:t>Lyric video</w:t>
        </w:r>
      </w:hyperlink>
      <w:r>
        <w:t xml:space="preserve"> by Darren Winfield (2:27)</w:t>
      </w:r>
    </w:p>
    <w:p w14:paraId="0832C46F" w14:textId="77777777" w:rsidR="00EC47BA" w:rsidRDefault="00EC47BA" w:rsidP="00EC47BA"/>
    <w:p w14:paraId="06C7672D" w14:textId="77777777" w:rsidR="003E3F9E" w:rsidRDefault="003E3F9E" w:rsidP="00EC47BA"/>
    <w:p w14:paraId="378631DA" w14:textId="77777777" w:rsidR="003E3F9E" w:rsidRDefault="003E3F9E" w:rsidP="00EC47BA"/>
    <w:p w14:paraId="71C5C425" w14:textId="77777777" w:rsidR="003E3F9E" w:rsidRDefault="003E3F9E" w:rsidP="00EC47BA"/>
    <w:p w14:paraId="1EA68036" w14:textId="77777777" w:rsidR="00EC47BA" w:rsidRDefault="00EC47BA" w:rsidP="00EC47BA">
      <w:pPr>
        <w:pStyle w:val="Heading3"/>
      </w:pPr>
      <w:r>
        <w:lastRenderedPageBreak/>
        <w:t>ENJOY</w:t>
      </w:r>
    </w:p>
    <w:p w14:paraId="74915FB2" w14:textId="77777777" w:rsidR="00EC47BA" w:rsidRDefault="00EC47BA" w:rsidP="00EC47BA">
      <w:r>
        <w:t>Prepare nine fruits and decide with the group which fruit represents a fruit of the Spirit, eg:</w:t>
      </w:r>
    </w:p>
    <w:p w14:paraId="60F0A7B1" w14:textId="77777777" w:rsidR="00EC47BA" w:rsidRDefault="00EC47BA" w:rsidP="00EC47BA"/>
    <w:p w14:paraId="14E4FABA" w14:textId="77777777" w:rsidR="00EC47BA" w:rsidRDefault="00EC47BA" w:rsidP="00EC47BA">
      <w:pPr>
        <w:pStyle w:val="ListParagraph"/>
        <w:numPr>
          <w:ilvl w:val="0"/>
          <w:numId w:val="14"/>
        </w:numPr>
      </w:pPr>
      <w:r>
        <w:t>strawberries – love</w:t>
      </w:r>
    </w:p>
    <w:p w14:paraId="2F737AB4" w14:textId="77777777" w:rsidR="00EC47BA" w:rsidRDefault="00EC47BA" w:rsidP="00EC47BA">
      <w:pPr>
        <w:pStyle w:val="ListParagraph"/>
        <w:numPr>
          <w:ilvl w:val="0"/>
          <w:numId w:val="14"/>
        </w:numPr>
      </w:pPr>
      <w:r>
        <w:t>bananas – peace</w:t>
      </w:r>
    </w:p>
    <w:p w14:paraId="7C3709A7" w14:textId="77777777" w:rsidR="00EC47BA" w:rsidRDefault="00EC47BA" w:rsidP="00EC47BA">
      <w:pPr>
        <w:pStyle w:val="ListParagraph"/>
        <w:numPr>
          <w:ilvl w:val="0"/>
          <w:numId w:val="14"/>
        </w:numPr>
      </w:pPr>
      <w:r>
        <w:t>pineapple – self-control</w:t>
      </w:r>
    </w:p>
    <w:p w14:paraId="667A49B2" w14:textId="77777777" w:rsidR="00EC47BA" w:rsidRDefault="00EC47BA" w:rsidP="00EC47BA"/>
    <w:p w14:paraId="7C6A1F95" w14:textId="77777777" w:rsidR="00EC47BA" w:rsidRDefault="00EC47BA" w:rsidP="00EC47BA">
      <w:r>
        <w:t>Label the fruit bowls with their corresponding fruit of the Spirit and encourage members to make a fruit bowl or a fruit kebab with the fruit. Pour on or dip the fruit into chocolate sauce and enjoy eating it together.</w:t>
      </w:r>
    </w:p>
    <w:p w14:paraId="0E4A82E1" w14:textId="77777777" w:rsidR="00EC47BA" w:rsidRDefault="00EC47BA" w:rsidP="00EC47BA"/>
    <w:p w14:paraId="5B8BAD01" w14:textId="77777777" w:rsidR="00EC47BA" w:rsidRDefault="00EC47BA" w:rsidP="00EC47BA">
      <w:pPr>
        <w:pStyle w:val="Heading4"/>
      </w:pPr>
      <w:r>
        <w:t>Thought</w:t>
      </w:r>
    </w:p>
    <w:p w14:paraId="1878F335" w14:textId="77777777" w:rsidR="00EC47BA" w:rsidRDefault="00EC47BA" w:rsidP="00EC47BA">
      <w:r>
        <w:t xml:space="preserve">As we enjoy this sweet goodness, remember Jesus can be seen as the ‘chocolate’ that flows all over all our behaviour, character and presence in our communities. </w:t>
      </w:r>
    </w:p>
    <w:p w14:paraId="18814D10" w14:textId="7316E4AF" w:rsidR="001B7E0E" w:rsidRPr="00F024DA" w:rsidRDefault="001B7E0E" w:rsidP="00EC47BA"/>
    <w:p w14:paraId="33762133" w14:textId="77777777" w:rsidR="000150D6" w:rsidRPr="00F024DA" w:rsidRDefault="000150D6" w:rsidP="000150D6"/>
    <w:p w14:paraId="55E478D1" w14:textId="77777777" w:rsidR="000150D6" w:rsidRPr="00D54E8D" w:rsidRDefault="000150D6" w:rsidP="00D54E8D">
      <w:pPr>
        <w:pStyle w:val="Heading2"/>
      </w:pPr>
      <w:r w:rsidRPr="00D54E8D">
        <w:t>BIBLE READING/THOUGHT</w:t>
      </w:r>
    </w:p>
    <w:p w14:paraId="38FBDB38" w14:textId="77777777" w:rsidR="000150D6" w:rsidRDefault="000150D6" w:rsidP="000150D6"/>
    <w:p w14:paraId="2A1D649A" w14:textId="6BD9FBF0" w:rsidR="00EC47BA" w:rsidRDefault="00EC47BA" w:rsidP="00EC47BA">
      <w:r>
        <w:t xml:space="preserve">Which fruit looks more appealing to you in a supermarket? Good fruit, right? </w:t>
      </w:r>
    </w:p>
    <w:p w14:paraId="44A929E2" w14:textId="77777777" w:rsidR="00EC47BA" w:rsidRDefault="00EC47BA" w:rsidP="00EC47BA"/>
    <w:p w14:paraId="28B896F3" w14:textId="77777777" w:rsidR="00EC47BA" w:rsidRDefault="00EC47BA" w:rsidP="00EC47BA">
      <w:r>
        <w:t xml:space="preserve">Unfortunately, no one can produce good spiritual fruit on their own. The good fruit of the Holy Spirit that we celebrate at Pentecost is found in a believer’s life. If you do not know the fruit of the Spirit, no worries; we will take this journey together. The apostle Paul lists nine of them: </w:t>
      </w:r>
    </w:p>
    <w:p w14:paraId="4C83A591" w14:textId="77777777" w:rsidR="00EC47BA" w:rsidRDefault="00EC47BA" w:rsidP="00EC47BA"/>
    <w:p w14:paraId="71739BD7" w14:textId="5C5A1E14" w:rsidR="00EC47BA" w:rsidRDefault="00EB38E6" w:rsidP="00EB38E6">
      <w:pPr>
        <w:pStyle w:val="BibleQuoteLong"/>
        <w:ind w:left="1080"/>
      </w:pPr>
      <w:r>
        <w:sym w:font="Wingdings" w:char="F026"/>
      </w:r>
      <w:r w:rsidR="00EC47BA">
        <w:t>‘But the fruit of the spirit is love, joy, peace, forbearance [patience], kindness, goodness, faithfulness, gentleness and self-control.’</w:t>
      </w:r>
    </w:p>
    <w:p w14:paraId="7B2E8415" w14:textId="77777777" w:rsidR="00EC47BA" w:rsidRDefault="00EC47BA" w:rsidP="00EB38E6">
      <w:pPr>
        <w:ind w:left="720" w:firstLine="360"/>
        <w:jc w:val="right"/>
      </w:pPr>
      <w:r>
        <w:t>(Galatians 5:22–23)</w:t>
      </w:r>
    </w:p>
    <w:p w14:paraId="428E18EF" w14:textId="77777777" w:rsidR="00EC47BA" w:rsidRDefault="00EC47BA" w:rsidP="00EC47BA"/>
    <w:p w14:paraId="605F53AD" w14:textId="77777777" w:rsidR="00EC47BA" w:rsidRDefault="00EC47BA" w:rsidP="00EC47BA">
      <w:r>
        <w:t>It is an impressive list, isn’t it? If you were expecting a fresh fruit salad, then you might be a little disappointed at first. But in the end who can argue against a little more love or joy or kindness in our world?</w:t>
      </w:r>
    </w:p>
    <w:p w14:paraId="4419FF4B" w14:textId="77777777" w:rsidR="00EC47BA" w:rsidRDefault="00EC47BA" w:rsidP="00EC47BA"/>
    <w:p w14:paraId="3463CC38" w14:textId="77777777" w:rsidR="00EC47BA" w:rsidRDefault="00EC47BA" w:rsidP="00EC47BA">
      <w:r>
        <w:t>The ‘good fruit’ given at Pentecost through the coming of the Holy Spirit are the spiritual markers that every believer should display in some way as evidence of the change that the Holy Spirit is working in them. The writer Paul’s intent here was to remind the believers in the church in Galatia that when the Spirit is at work in work in their lives, it will be evident.</w:t>
      </w:r>
    </w:p>
    <w:p w14:paraId="739E505D" w14:textId="77777777" w:rsidR="00EC47BA" w:rsidRDefault="00EC47BA" w:rsidP="00EC47BA"/>
    <w:p w14:paraId="1B7DFFB1" w14:textId="77777777" w:rsidR="00EC47BA" w:rsidRDefault="00EC47BA" w:rsidP="00EC47BA">
      <w:r>
        <w:t xml:space="preserve">That’s not to say that we never struggle in any of these ways; that’s just not reality, is it? The good Lord knows that we struggle in more than a few of these </w:t>
      </w:r>
      <w:r>
        <w:lastRenderedPageBreak/>
        <w:t xml:space="preserve">ways </w:t>
      </w:r>
      <w:proofErr w:type="gramStart"/>
      <w:r>
        <w:t>on a daily basis</w:t>
      </w:r>
      <w:proofErr w:type="gramEnd"/>
      <w:r>
        <w:t>. But we can also know that he is continuing a work in us each day.</w:t>
      </w:r>
    </w:p>
    <w:p w14:paraId="4BC6DF2D" w14:textId="77777777" w:rsidR="00EC47BA" w:rsidRDefault="00EC47BA" w:rsidP="00EC47BA"/>
    <w:p w14:paraId="276C8BD4" w14:textId="77777777" w:rsidR="00EC47BA" w:rsidRDefault="00EC47BA" w:rsidP="00EC47BA">
      <w:r>
        <w:t>The point is to do a little bit of self-examination. Are you bearing good fruit? Is your life evidence of the Pentecost power working within you? The fruit is the overflow of the Spirit working in our life. It is evidence of a life devoted to God, and it is integral to our relationships with the people in our lives.</w:t>
      </w:r>
    </w:p>
    <w:p w14:paraId="0A3D0CA0" w14:textId="77777777" w:rsidR="00EC47BA" w:rsidRDefault="00EC47BA" w:rsidP="00EC47BA"/>
    <w:p w14:paraId="631A09F9" w14:textId="77777777" w:rsidR="00EC47BA" w:rsidRDefault="00EC47BA" w:rsidP="00EC47BA">
      <w:r>
        <w:t>Let us encourage each other so we can become good at is this. Seeing the ‘good fruit’ in each other and encouraging will help us all grow good fruit. It works. We can see it all around us if we try.</w:t>
      </w:r>
    </w:p>
    <w:p w14:paraId="78FD89F8" w14:textId="77777777" w:rsidR="00EC47BA" w:rsidRDefault="00EC47BA" w:rsidP="00EC47BA"/>
    <w:p w14:paraId="31A2DA3E" w14:textId="77777777" w:rsidR="00EC47BA" w:rsidRDefault="00EC47BA" w:rsidP="00EC47BA">
      <w:r>
        <w:t xml:space="preserve">For example: </w:t>
      </w:r>
      <w:r w:rsidRPr="00EB38E6">
        <w:rPr>
          <w:b/>
          <w:bCs/>
        </w:rPr>
        <w:t>(Feel free to personalise to your situation)</w:t>
      </w:r>
    </w:p>
    <w:p w14:paraId="4F9B4CC5" w14:textId="77777777" w:rsidR="00EC47BA" w:rsidRDefault="00EC47BA" w:rsidP="00EC47BA"/>
    <w:p w14:paraId="13DD1004" w14:textId="3A48D9F1" w:rsidR="00EC47BA" w:rsidRDefault="00EC47BA" w:rsidP="00EB38E6">
      <w:pPr>
        <w:pStyle w:val="ListParagraph"/>
        <w:numPr>
          <w:ilvl w:val="0"/>
          <w:numId w:val="15"/>
        </w:numPr>
      </w:pPr>
      <w:r w:rsidRPr="003E3F9E">
        <w:rPr>
          <w:b/>
          <w:bCs/>
        </w:rPr>
        <w:t>Faithfulness</w:t>
      </w:r>
      <w:r>
        <w:t xml:space="preserve"> in leaders and neighbours who visit or drop off food to a lonely neighbour.</w:t>
      </w:r>
    </w:p>
    <w:p w14:paraId="22BC12E4" w14:textId="32D46B8E" w:rsidR="00EC47BA" w:rsidRDefault="00EC47BA" w:rsidP="00EB38E6">
      <w:pPr>
        <w:pStyle w:val="ListParagraph"/>
        <w:numPr>
          <w:ilvl w:val="0"/>
          <w:numId w:val="15"/>
        </w:numPr>
      </w:pPr>
      <w:r w:rsidRPr="003E3F9E">
        <w:rPr>
          <w:b/>
          <w:bCs/>
        </w:rPr>
        <w:t>Kindness</w:t>
      </w:r>
      <w:r>
        <w:t xml:space="preserve"> as people ring up a neighbour whose family member is in hospital, checking to see all is OK. </w:t>
      </w:r>
    </w:p>
    <w:p w14:paraId="242D7977" w14:textId="14089720" w:rsidR="00EC47BA" w:rsidRDefault="00EC47BA" w:rsidP="00EB38E6">
      <w:pPr>
        <w:pStyle w:val="ListParagraph"/>
        <w:numPr>
          <w:ilvl w:val="0"/>
          <w:numId w:val="15"/>
        </w:numPr>
      </w:pPr>
      <w:r w:rsidRPr="003E3F9E">
        <w:rPr>
          <w:b/>
          <w:bCs/>
        </w:rPr>
        <w:t>Patience</w:t>
      </w:r>
      <w:r>
        <w:t xml:space="preserve"> as a leader leads a small group discussion with someone who always tends to dominate the conversation.</w:t>
      </w:r>
    </w:p>
    <w:p w14:paraId="7F998C63" w14:textId="42F87AB5" w:rsidR="00EC47BA" w:rsidRDefault="00EC47BA" w:rsidP="00EB38E6">
      <w:pPr>
        <w:pStyle w:val="ListParagraph"/>
        <w:numPr>
          <w:ilvl w:val="0"/>
          <w:numId w:val="15"/>
        </w:numPr>
      </w:pPr>
      <w:r w:rsidRPr="003E3F9E">
        <w:rPr>
          <w:b/>
          <w:bCs/>
        </w:rPr>
        <w:t>Self-control</w:t>
      </w:r>
      <w:r>
        <w:t xml:space="preserve"> from a church leader with a persistent group of young people disrupting the youth club.</w:t>
      </w:r>
    </w:p>
    <w:p w14:paraId="40ABC114" w14:textId="7278B287" w:rsidR="00EC47BA" w:rsidRDefault="00EC47BA" w:rsidP="00EB38E6">
      <w:pPr>
        <w:pStyle w:val="ListParagraph"/>
        <w:numPr>
          <w:ilvl w:val="0"/>
          <w:numId w:val="15"/>
        </w:numPr>
      </w:pPr>
      <w:r w:rsidRPr="003E3F9E">
        <w:rPr>
          <w:b/>
          <w:bCs/>
        </w:rPr>
        <w:t xml:space="preserve">Gentleness </w:t>
      </w:r>
      <w:r>
        <w:t xml:space="preserve">while visiting a man bereaved of his wife and whose grandchildren hold him close. </w:t>
      </w:r>
    </w:p>
    <w:p w14:paraId="181AF3B6" w14:textId="77777777" w:rsidR="00EC47BA" w:rsidRDefault="00EC47BA" w:rsidP="00EC47BA"/>
    <w:p w14:paraId="5D043F9E" w14:textId="77777777" w:rsidR="00EC47BA" w:rsidRDefault="00EC47BA" w:rsidP="00EC47BA">
      <w:r>
        <w:t>This is the kind of refreshing talk that propels us forward, calling out the ‘good fruit’ in each other.</w:t>
      </w:r>
    </w:p>
    <w:p w14:paraId="07097A93" w14:textId="77777777" w:rsidR="00EC47BA" w:rsidRDefault="00EC47BA" w:rsidP="00EC47BA"/>
    <w:p w14:paraId="11B01BA4" w14:textId="77777777" w:rsidR="00EC47BA" w:rsidRDefault="00EC47BA" w:rsidP="00EC47BA">
      <w:r>
        <w:t xml:space="preserve">The story of Pentecost can come across as something of a movie, big on special effects. Suddenly, there is a noise like the wind that fills the house where the disciples are hiding, and the Holy appears to them like tongues of fire which rest on each of them. Filled with the Holy Spirit, the disciples then run out into the streets and begin preaching. </w:t>
      </w:r>
    </w:p>
    <w:p w14:paraId="2C212BEF" w14:textId="77777777" w:rsidR="00EC47BA" w:rsidRDefault="00EC47BA" w:rsidP="00EC47BA"/>
    <w:p w14:paraId="2A5C6D8B" w14:textId="74E2FA67" w:rsidR="000150D6" w:rsidRDefault="00EC47BA" w:rsidP="00EC47BA">
      <w:r>
        <w:t>We’re not likely to see a tongue of flame over anyone’s head nowadays. But if we can be the very best ‘good fruit</w:t>
      </w:r>
      <w:r w:rsidR="00BC2391">
        <w:t xml:space="preserve">’ </w:t>
      </w:r>
      <w:r>
        <w:t>in our communities and if we are living as Jesus taught, then we can love and be joyful, we can be peaceful and patient, we should be kind and generous, and we can aspire to be faithful, gentle and show self-control.</w:t>
      </w:r>
    </w:p>
    <w:p w14:paraId="2CAB56BC" w14:textId="77777777" w:rsidR="00A03A2C" w:rsidRDefault="00A03A2C" w:rsidP="00A03A2C">
      <w:pPr>
        <w:pStyle w:val="Prayer"/>
      </w:pPr>
    </w:p>
    <w:p w14:paraId="3E36E278" w14:textId="77777777" w:rsidR="004A5589" w:rsidRDefault="004A5589" w:rsidP="00A03A2C">
      <w:pPr>
        <w:pStyle w:val="Prayer"/>
      </w:pPr>
    </w:p>
    <w:p w14:paraId="5B17DE34" w14:textId="77777777" w:rsidR="009F03F6" w:rsidRDefault="009F03F6" w:rsidP="0051536A">
      <w:pPr>
        <w:pStyle w:val="Prayer"/>
        <w:ind w:left="0"/>
      </w:pPr>
    </w:p>
    <w:p w14:paraId="46473969" w14:textId="77777777" w:rsidR="00A03A2C" w:rsidRDefault="00A03A2C" w:rsidP="00A03A2C">
      <w:pPr>
        <w:pStyle w:val="Heading2"/>
      </w:pPr>
      <w:r>
        <w:lastRenderedPageBreak/>
        <w:t>SONGS</w:t>
      </w:r>
    </w:p>
    <w:p w14:paraId="35724C2F" w14:textId="77777777" w:rsidR="00A03A2C" w:rsidRDefault="00A03A2C" w:rsidP="00A03A2C"/>
    <w:p w14:paraId="7486F659" w14:textId="77777777" w:rsidR="00D64866" w:rsidRDefault="00D64866" w:rsidP="0051536A">
      <w:pPr>
        <w:pStyle w:val="SongList"/>
      </w:pPr>
      <w:r>
        <w:t xml:space="preserve">‘Fruit of the Spirit’ </w:t>
      </w:r>
    </w:p>
    <w:p w14:paraId="6F54A6D9" w14:textId="4B089F5C" w:rsidR="00D64866" w:rsidRDefault="00D64866" w:rsidP="00D64866">
      <w:pPr>
        <w:pStyle w:val="SongList"/>
        <w:numPr>
          <w:ilvl w:val="0"/>
          <w:numId w:val="0"/>
        </w:numPr>
        <w:ind w:left="720"/>
      </w:pPr>
      <w:hyperlink r:id="rId10" w:history="1">
        <w:r w:rsidRPr="00D64866">
          <w:rPr>
            <w:rStyle w:val="WebLinkChar"/>
          </w:rPr>
          <w:t>Children’s lyric video</w:t>
        </w:r>
      </w:hyperlink>
      <w:r>
        <w:t xml:space="preserve"> by Brentwood Benson (3:12)</w:t>
      </w:r>
    </w:p>
    <w:p w14:paraId="7CAAA569" w14:textId="77777777" w:rsidR="00D64866" w:rsidRDefault="00D64866" w:rsidP="00D64866">
      <w:pPr>
        <w:pStyle w:val="SongList"/>
        <w:numPr>
          <w:ilvl w:val="0"/>
          <w:numId w:val="0"/>
        </w:numPr>
        <w:ind w:left="720"/>
      </w:pPr>
    </w:p>
    <w:p w14:paraId="3998B836" w14:textId="48A598FB" w:rsidR="00D64866" w:rsidRDefault="00D64866" w:rsidP="00D64866">
      <w:pPr>
        <w:pStyle w:val="SongList"/>
      </w:pPr>
      <w:r w:rsidRPr="0051536A">
        <w:rPr>
          <w:i/>
          <w:iCs/>
        </w:rPr>
        <w:t>SASB</w:t>
      </w:r>
      <w:r>
        <w:t xml:space="preserve"> 250 </w:t>
      </w:r>
      <w:r w:rsidR="0051536A">
        <w:tab/>
      </w:r>
      <w:r>
        <w:t>‘Colours of day [light up the fire]’</w:t>
      </w:r>
    </w:p>
    <w:p w14:paraId="32DFCE41" w14:textId="78F0021A" w:rsidR="00D64866" w:rsidRDefault="00D64866" w:rsidP="00D64866">
      <w:pPr>
        <w:pStyle w:val="SongList"/>
        <w:numPr>
          <w:ilvl w:val="0"/>
          <w:numId w:val="0"/>
        </w:numPr>
        <w:ind w:left="720"/>
      </w:pPr>
      <w:hyperlink r:id="rId11" w:history="1">
        <w:r w:rsidRPr="00D64866">
          <w:rPr>
            <w:rStyle w:val="WebLinkChar"/>
          </w:rPr>
          <w:t>Lyric video</w:t>
        </w:r>
      </w:hyperlink>
      <w:r>
        <w:t xml:space="preserve"> by Divine Hymns (2:54)</w:t>
      </w:r>
    </w:p>
    <w:p w14:paraId="282A93BE" w14:textId="409D2E50" w:rsidR="00D64866" w:rsidRDefault="00D64866" w:rsidP="00D64866">
      <w:pPr>
        <w:pStyle w:val="SongList"/>
        <w:numPr>
          <w:ilvl w:val="0"/>
          <w:numId w:val="0"/>
        </w:numPr>
        <w:ind w:left="720"/>
      </w:pPr>
      <w:hyperlink r:id="rId12" w:history="1">
        <w:r w:rsidRPr="00D64866">
          <w:rPr>
            <w:rStyle w:val="WebLinkChar"/>
          </w:rPr>
          <w:t>Lyric video</w:t>
        </w:r>
      </w:hyperlink>
      <w:r>
        <w:t xml:space="preserve"> by Derri Daugherty, uploaded by Jonathan Priday (2:52)</w:t>
      </w:r>
    </w:p>
    <w:p w14:paraId="3C6BB1D5" w14:textId="77777777" w:rsidR="00D64866" w:rsidRDefault="00D64866" w:rsidP="00D64866">
      <w:pPr>
        <w:pStyle w:val="SongList"/>
        <w:numPr>
          <w:ilvl w:val="0"/>
          <w:numId w:val="0"/>
        </w:numPr>
        <w:ind w:left="720"/>
      </w:pPr>
    </w:p>
    <w:p w14:paraId="0A921C56" w14:textId="13EAB638" w:rsidR="00D64866" w:rsidRDefault="00D64866" w:rsidP="00D64866">
      <w:pPr>
        <w:pStyle w:val="SongList"/>
      </w:pPr>
      <w:r w:rsidRPr="0051536A">
        <w:rPr>
          <w:i/>
          <w:iCs/>
        </w:rPr>
        <w:t>SASB</w:t>
      </w:r>
      <w:r>
        <w:t xml:space="preserve"> 300 </w:t>
      </w:r>
      <w:r w:rsidR="0051536A">
        <w:tab/>
      </w:r>
      <w:r>
        <w:t xml:space="preserve">‘Gracious Spirit, dwell with me’ </w:t>
      </w:r>
    </w:p>
    <w:p w14:paraId="2255CE8F" w14:textId="6A03EBAA" w:rsidR="00D64866" w:rsidRDefault="00D64866" w:rsidP="00D64866">
      <w:pPr>
        <w:pStyle w:val="SongList"/>
        <w:numPr>
          <w:ilvl w:val="0"/>
          <w:numId w:val="0"/>
        </w:numPr>
        <w:ind w:left="720"/>
      </w:pPr>
      <w:hyperlink r:id="rId13" w:history="1">
        <w:r w:rsidRPr="00D64866">
          <w:rPr>
            <w:rStyle w:val="WebLinkChar"/>
          </w:rPr>
          <w:t>Piano instrumental lyric video</w:t>
        </w:r>
      </w:hyperlink>
      <w:r>
        <w:t xml:space="preserve"> (tune: Ratisbon) by </w:t>
      </w:r>
      <w:proofErr w:type="spellStart"/>
      <w:r>
        <w:t>raszmies</w:t>
      </w:r>
      <w:proofErr w:type="spellEnd"/>
      <w:r>
        <w:t xml:space="preserve"> (2:36)</w:t>
      </w:r>
    </w:p>
    <w:p w14:paraId="0AA9A212" w14:textId="70C70B7F" w:rsidR="00D64866" w:rsidRDefault="00D64866" w:rsidP="00D64866">
      <w:pPr>
        <w:pStyle w:val="SongList"/>
        <w:numPr>
          <w:ilvl w:val="0"/>
          <w:numId w:val="0"/>
        </w:numPr>
        <w:ind w:left="720"/>
      </w:pPr>
      <w:hyperlink r:id="rId14" w:history="1">
        <w:r w:rsidRPr="00D64866">
          <w:rPr>
            <w:rStyle w:val="WebLinkChar"/>
          </w:rPr>
          <w:t>Lyric video</w:t>
        </w:r>
      </w:hyperlink>
      <w:r>
        <w:t xml:space="preserve"> (tune: Dix) by GCI Auckland (2:46)</w:t>
      </w:r>
    </w:p>
    <w:p w14:paraId="33F53B38" w14:textId="77777777" w:rsidR="00D64866" w:rsidRDefault="00D64866" w:rsidP="00D64866">
      <w:pPr>
        <w:pStyle w:val="SongList"/>
        <w:numPr>
          <w:ilvl w:val="0"/>
          <w:numId w:val="0"/>
        </w:numPr>
        <w:ind w:left="720"/>
      </w:pPr>
    </w:p>
    <w:p w14:paraId="61EDA490" w14:textId="2E5D3E70" w:rsidR="00D64866" w:rsidRDefault="00D64866" w:rsidP="00D64866">
      <w:pPr>
        <w:pStyle w:val="SongList"/>
      </w:pPr>
      <w:r w:rsidRPr="0051536A">
        <w:rPr>
          <w:i/>
          <w:iCs/>
        </w:rPr>
        <w:t>SASB</w:t>
      </w:r>
      <w:r>
        <w:t xml:space="preserve"> 305 </w:t>
      </w:r>
      <w:r w:rsidR="0051536A">
        <w:tab/>
      </w:r>
      <w:r>
        <w:t>‘Now the fruit of the Spirit is patience’</w:t>
      </w:r>
    </w:p>
    <w:p w14:paraId="74CF249E" w14:textId="31C124C0" w:rsidR="00D64866" w:rsidRDefault="00D64866" w:rsidP="00D64866">
      <w:pPr>
        <w:pStyle w:val="SongList"/>
        <w:numPr>
          <w:ilvl w:val="0"/>
          <w:numId w:val="0"/>
        </w:numPr>
        <w:ind w:left="720"/>
      </w:pPr>
      <w:hyperlink r:id="rId15" w:history="1">
        <w:r w:rsidRPr="00D64866">
          <w:rPr>
            <w:rStyle w:val="WebLinkChar"/>
          </w:rPr>
          <w:t>Video feat songsters</w:t>
        </w:r>
      </w:hyperlink>
      <w:r>
        <w:t xml:space="preserve"> (no lyrics) by Music &amp; More (1:42)</w:t>
      </w:r>
    </w:p>
    <w:p w14:paraId="65934E59" w14:textId="6560DA83" w:rsidR="00D64866" w:rsidRDefault="00D64866" w:rsidP="00D64866">
      <w:pPr>
        <w:pStyle w:val="SongList"/>
        <w:numPr>
          <w:ilvl w:val="0"/>
          <w:numId w:val="0"/>
        </w:numPr>
        <w:ind w:left="720"/>
      </w:pPr>
      <w:hyperlink r:id="rId16" w:history="1">
        <w:r w:rsidRPr="00D64866">
          <w:rPr>
            <w:rStyle w:val="WebLinkChar"/>
          </w:rPr>
          <w:t>Brass instrumental lyric video</w:t>
        </w:r>
      </w:hyperlink>
      <w:r>
        <w:t xml:space="preserve"> arr. Kevin Larsson by </w:t>
      </w:r>
      <w:proofErr w:type="spellStart"/>
      <w:r>
        <w:t>Stotfold</w:t>
      </w:r>
      <w:proofErr w:type="spellEnd"/>
      <w:r>
        <w:t xml:space="preserve"> Salvation Army (2:44)</w:t>
      </w:r>
    </w:p>
    <w:p w14:paraId="265F4049" w14:textId="77777777" w:rsidR="00A03A2C" w:rsidRDefault="00A03A2C" w:rsidP="00A03A2C"/>
    <w:p w14:paraId="2F31E8A4" w14:textId="77777777" w:rsidR="00A03A2C" w:rsidRDefault="00A03A2C" w:rsidP="00A03A2C"/>
    <w:p w14:paraId="28B6B74B" w14:textId="77777777" w:rsidR="00A03A2C" w:rsidRPr="00322096" w:rsidRDefault="00A03A2C" w:rsidP="00A03A2C">
      <w:pPr>
        <w:pStyle w:val="Heading2"/>
      </w:pPr>
      <w:r>
        <w:t>WEBSITE AND CONTACT DETAILS</w:t>
      </w:r>
    </w:p>
    <w:p w14:paraId="04A27850" w14:textId="77777777" w:rsidR="00A03A2C" w:rsidRDefault="00A03A2C" w:rsidP="00A03A2C"/>
    <w:p w14:paraId="67EE5426" w14:textId="77777777" w:rsidR="00A03A2C" w:rsidRDefault="00A03A2C" w:rsidP="00A03A2C">
      <w:pPr>
        <w:pStyle w:val="FMList"/>
      </w:pPr>
      <w:r>
        <w:t xml:space="preserve">Connect website: </w:t>
      </w:r>
      <w:hyperlink r:id="rId17" w:history="1">
        <w:r w:rsidRPr="005155A0">
          <w:rPr>
            <w:rStyle w:val="WebLinkChar"/>
          </w:rPr>
          <w:t>www.salvationarmy.org.uk/connect</w:t>
        </w:r>
      </w:hyperlink>
    </w:p>
    <w:p w14:paraId="3D1F33C2" w14:textId="77777777" w:rsidR="00A03A2C" w:rsidRPr="00B07E13" w:rsidRDefault="00A03A2C" w:rsidP="00A03A2C">
      <w:pPr>
        <w:pStyle w:val="FMList"/>
        <w:rPr>
          <w:color w:val="1376BC"/>
        </w:rPr>
      </w:pPr>
      <w:r>
        <w:t xml:space="preserve">Family Ministries website: </w:t>
      </w:r>
      <w:hyperlink r:id="rId18" w:history="1">
        <w:r w:rsidRPr="005155A0">
          <w:rPr>
            <w:rStyle w:val="WebLinkChar"/>
          </w:rPr>
          <w:t>www.salvationarmy.org.uk/families</w:t>
        </w:r>
      </w:hyperlink>
    </w:p>
    <w:p w14:paraId="71118047" w14:textId="77777777" w:rsidR="00A03A2C" w:rsidRDefault="00A03A2C" w:rsidP="00A03A2C">
      <w:pPr>
        <w:pStyle w:val="FMList"/>
      </w:pPr>
      <w:r>
        <w:t xml:space="preserve">Emails: </w:t>
      </w:r>
      <w:hyperlink r:id="rId19" w:history="1">
        <w:r w:rsidRPr="005155A0">
          <w:rPr>
            <w:rStyle w:val="WebLinkChar"/>
          </w:rPr>
          <w:t>familyministries@salvationarmy.org.uk</w:t>
        </w:r>
      </w:hyperlink>
    </w:p>
    <w:p w14:paraId="477305B9" w14:textId="77777777" w:rsidR="00A03A2C" w:rsidRDefault="00A03A2C" w:rsidP="00A03A2C">
      <w:pPr>
        <w:pStyle w:val="FMList"/>
      </w:pPr>
      <w:r>
        <w:t>Facebook: @sarmyfm</w:t>
      </w:r>
    </w:p>
    <w:p w14:paraId="22AF73A2" w14:textId="77777777" w:rsidR="00A03A2C" w:rsidRDefault="00A03A2C" w:rsidP="00A03A2C">
      <w:pPr>
        <w:pStyle w:val="FMList"/>
      </w:pPr>
      <w:r>
        <w:t>Twitter: @ukifamily</w:t>
      </w:r>
    </w:p>
    <w:p w14:paraId="3FF3D722" w14:textId="77777777" w:rsidR="00A03A2C" w:rsidRDefault="00A03A2C" w:rsidP="00A03A2C">
      <w:pPr>
        <w:pStyle w:val="FMList"/>
      </w:pPr>
      <w:r>
        <w:t xml:space="preserve">Instagram: </w:t>
      </w:r>
      <w:proofErr w:type="spellStart"/>
      <w:r>
        <w:t>safamily_ministries</w:t>
      </w:r>
      <w:proofErr w:type="spellEnd"/>
    </w:p>
    <w:p w14:paraId="0890FF8F" w14:textId="77777777" w:rsidR="00A03A2C" w:rsidRDefault="00A03A2C" w:rsidP="00A03A2C">
      <w:r>
        <w:rPr>
          <w:noProof/>
        </w:rPr>
        <w:drawing>
          <wp:anchor distT="0" distB="0" distL="114300" distR="114300" simplePos="0" relativeHeight="251655680" behindDoc="0" locked="0" layoutInCell="1" allowOverlap="1" wp14:anchorId="16D4AADD" wp14:editId="40B9F739">
            <wp:simplePos x="0" y="0"/>
            <wp:positionH relativeFrom="column">
              <wp:posOffset>1221475</wp:posOffset>
            </wp:positionH>
            <wp:positionV relativeFrom="paragraph">
              <wp:posOffset>168180</wp:posOffset>
            </wp:positionV>
            <wp:extent cx="3562533" cy="189239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562533" cy="1892397"/>
                    </a:xfrm>
                    <a:prstGeom prst="rect">
                      <a:avLst/>
                    </a:prstGeom>
                  </pic:spPr>
                </pic:pic>
              </a:graphicData>
            </a:graphic>
            <wp14:sizeRelH relativeFrom="page">
              <wp14:pctWidth>0</wp14:pctWidth>
            </wp14:sizeRelH>
            <wp14:sizeRelV relativeFrom="page">
              <wp14:pctHeight>0</wp14:pctHeight>
            </wp14:sizeRelV>
          </wp:anchor>
        </w:drawing>
      </w:r>
    </w:p>
    <w:p w14:paraId="3DA8BA03" w14:textId="77777777" w:rsidR="00A03A2C" w:rsidRDefault="00A03A2C" w:rsidP="00A03A2C"/>
    <w:p w14:paraId="0CF4CD40" w14:textId="77777777" w:rsidR="00A03A2C" w:rsidRPr="00F024DA" w:rsidRDefault="00A03A2C" w:rsidP="00A03A2C"/>
    <w:p w14:paraId="2672C0A8" w14:textId="77777777" w:rsidR="00A03A2C" w:rsidRPr="00F024DA" w:rsidRDefault="00A03A2C" w:rsidP="00A03A2C"/>
    <w:p w14:paraId="1B55AD8C" w14:textId="77777777" w:rsidR="00A03A2C" w:rsidRDefault="00A03A2C" w:rsidP="00A03A2C">
      <w:pPr>
        <w:pStyle w:val="Prayer"/>
      </w:pPr>
    </w:p>
    <w:p w14:paraId="40EF9665" w14:textId="77777777" w:rsidR="00A03A2C" w:rsidRDefault="00A03A2C" w:rsidP="004579B0">
      <w:pPr>
        <w:pStyle w:val="PrayerHeading"/>
      </w:pPr>
    </w:p>
    <w:p w14:paraId="6E755C02" w14:textId="77777777" w:rsidR="00722174" w:rsidRDefault="00722174" w:rsidP="004579B0">
      <w:pPr>
        <w:pStyle w:val="PrayerHeading"/>
      </w:pPr>
    </w:p>
    <w:p w14:paraId="691C8E46" w14:textId="77777777" w:rsidR="00722174" w:rsidRDefault="00722174" w:rsidP="004579B0">
      <w:pPr>
        <w:pStyle w:val="PrayerHeading"/>
      </w:pPr>
    </w:p>
    <w:p w14:paraId="7D29A345" w14:textId="77777777" w:rsidR="00722174" w:rsidRDefault="00722174" w:rsidP="004579B0">
      <w:pPr>
        <w:pStyle w:val="PrayerHeading"/>
      </w:pPr>
    </w:p>
    <w:p w14:paraId="0A1C17E3" w14:textId="77777777" w:rsidR="00722174" w:rsidRDefault="00722174" w:rsidP="004579B0">
      <w:pPr>
        <w:pStyle w:val="PrayerHeading"/>
      </w:pPr>
    </w:p>
    <w:p w14:paraId="2184FA94" w14:textId="77777777" w:rsidR="00722174" w:rsidRDefault="00722174" w:rsidP="004579B0">
      <w:pPr>
        <w:pStyle w:val="PrayerHeading"/>
      </w:pPr>
    </w:p>
    <w:p w14:paraId="293336E9" w14:textId="77777777" w:rsidR="00722174" w:rsidRDefault="00722174" w:rsidP="004579B0">
      <w:pPr>
        <w:pStyle w:val="PrayerHeading"/>
      </w:pPr>
    </w:p>
    <w:p w14:paraId="0365EF14" w14:textId="77777777" w:rsidR="00722174" w:rsidRDefault="00722174" w:rsidP="004579B0">
      <w:pPr>
        <w:pStyle w:val="PrayerHeading"/>
      </w:pPr>
    </w:p>
    <w:p w14:paraId="01434185" w14:textId="77777777" w:rsidR="00722174" w:rsidRDefault="00722174" w:rsidP="004579B0">
      <w:pPr>
        <w:pStyle w:val="PrayerHeading"/>
      </w:pPr>
    </w:p>
    <w:p w14:paraId="1EA1D2D0" w14:textId="77777777" w:rsidR="00722174" w:rsidRDefault="00722174" w:rsidP="004579B0">
      <w:pPr>
        <w:pStyle w:val="PrayerHeading"/>
      </w:pPr>
    </w:p>
    <w:p w14:paraId="420E85B2" w14:textId="7AA8B3E7" w:rsidR="00722174" w:rsidRDefault="00722174" w:rsidP="00722174">
      <w:pPr>
        <w:pStyle w:val="Heading2"/>
      </w:pPr>
      <w:r>
        <w:lastRenderedPageBreak/>
        <w:t>LEAF TEMPLATES</w:t>
      </w:r>
    </w:p>
    <w:p w14:paraId="710C2F02" w14:textId="7B7453DD" w:rsidR="00722174" w:rsidRDefault="00722174" w:rsidP="004579B0">
      <w:pPr>
        <w:pStyle w:val="PrayerHeading"/>
      </w:pPr>
      <w:r>
        <w:rPr>
          <w:rFonts w:asciiTheme="minorHAnsi" w:hAnsiTheme="minorHAnsi"/>
          <w:noProof/>
        </w:rPr>
        <w:drawing>
          <wp:anchor distT="0" distB="0" distL="114300" distR="114300" simplePos="0" relativeHeight="251656704" behindDoc="0" locked="0" layoutInCell="1" allowOverlap="1" wp14:anchorId="38C2341B" wp14:editId="394E0F4A">
            <wp:simplePos x="0" y="0"/>
            <wp:positionH relativeFrom="column">
              <wp:posOffset>0</wp:posOffset>
            </wp:positionH>
            <wp:positionV relativeFrom="paragraph">
              <wp:posOffset>-17780</wp:posOffset>
            </wp:positionV>
            <wp:extent cx="5731200" cy="4053600"/>
            <wp:effectExtent l="0" t="0" r="0" b="4445"/>
            <wp:wrapNone/>
            <wp:docPr id="620766296" name="Picture 1" descr="Lov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66296" name="Picture 1" descr="Love lea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74ECF9FA" w14:textId="77777777" w:rsidR="00722174" w:rsidRPr="00722174" w:rsidRDefault="00722174" w:rsidP="00722174"/>
    <w:p w14:paraId="016A8585" w14:textId="77777777" w:rsidR="00722174" w:rsidRPr="00722174" w:rsidRDefault="00722174" w:rsidP="00722174"/>
    <w:p w14:paraId="487A5608" w14:textId="77777777" w:rsidR="00722174" w:rsidRDefault="00722174" w:rsidP="00722174">
      <w:pPr>
        <w:rPr>
          <w:b/>
          <w:bCs/>
          <w:sz w:val="28"/>
          <w:szCs w:val="28"/>
        </w:rPr>
      </w:pPr>
    </w:p>
    <w:p w14:paraId="6B0FB69B" w14:textId="77777777" w:rsidR="00722174" w:rsidRDefault="00722174" w:rsidP="00722174">
      <w:pPr>
        <w:jc w:val="right"/>
      </w:pPr>
    </w:p>
    <w:p w14:paraId="46E4D604" w14:textId="77777777" w:rsidR="00722174" w:rsidRDefault="00722174" w:rsidP="00722174">
      <w:pPr>
        <w:jc w:val="right"/>
      </w:pPr>
    </w:p>
    <w:p w14:paraId="31865523" w14:textId="77777777" w:rsidR="00722174" w:rsidRDefault="00722174" w:rsidP="00722174">
      <w:pPr>
        <w:jc w:val="right"/>
      </w:pPr>
    </w:p>
    <w:p w14:paraId="1A1FB287" w14:textId="77777777" w:rsidR="00722174" w:rsidRDefault="00722174" w:rsidP="00722174">
      <w:pPr>
        <w:jc w:val="right"/>
      </w:pPr>
    </w:p>
    <w:p w14:paraId="13C8B4AF" w14:textId="77777777" w:rsidR="00722174" w:rsidRDefault="00722174" w:rsidP="00722174">
      <w:pPr>
        <w:jc w:val="right"/>
      </w:pPr>
    </w:p>
    <w:p w14:paraId="44A8A58E" w14:textId="77777777" w:rsidR="00722174" w:rsidRDefault="00722174" w:rsidP="00722174">
      <w:pPr>
        <w:jc w:val="right"/>
      </w:pPr>
    </w:p>
    <w:p w14:paraId="0A2E2D98" w14:textId="5BB0FF99" w:rsidR="00722174" w:rsidRDefault="00722174" w:rsidP="00722174">
      <w:pPr>
        <w:jc w:val="right"/>
      </w:pPr>
    </w:p>
    <w:p w14:paraId="66952352" w14:textId="77777777" w:rsidR="00722174" w:rsidRDefault="00722174" w:rsidP="00722174">
      <w:pPr>
        <w:jc w:val="right"/>
      </w:pPr>
    </w:p>
    <w:p w14:paraId="75A3D367" w14:textId="77777777" w:rsidR="00722174" w:rsidRDefault="00722174" w:rsidP="00722174">
      <w:pPr>
        <w:jc w:val="right"/>
      </w:pPr>
    </w:p>
    <w:p w14:paraId="676C7C43" w14:textId="77777777" w:rsidR="00722174" w:rsidRDefault="00722174" w:rsidP="00722174">
      <w:pPr>
        <w:jc w:val="right"/>
      </w:pPr>
    </w:p>
    <w:p w14:paraId="2D8A861C" w14:textId="77777777" w:rsidR="00722174" w:rsidRDefault="00722174" w:rsidP="00722174">
      <w:pPr>
        <w:jc w:val="right"/>
      </w:pPr>
    </w:p>
    <w:p w14:paraId="766A9145" w14:textId="162F422E" w:rsidR="00722174" w:rsidRDefault="00722174" w:rsidP="00722174">
      <w:pPr>
        <w:jc w:val="right"/>
      </w:pPr>
    </w:p>
    <w:p w14:paraId="3F42FC18" w14:textId="77777777" w:rsidR="00722174" w:rsidRDefault="00722174" w:rsidP="00722174">
      <w:pPr>
        <w:jc w:val="right"/>
      </w:pPr>
    </w:p>
    <w:p w14:paraId="0186A9D6" w14:textId="0F6A622C" w:rsidR="00722174" w:rsidRDefault="00722174" w:rsidP="00722174">
      <w:pPr>
        <w:jc w:val="right"/>
      </w:pPr>
    </w:p>
    <w:p w14:paraId="5478339E" w14:textId="6D297306" w:rsidR="00722174" w:rsidRDefault="00722174" w:rsidP="00722174">
      <w:pPr>
        <w:jc w:val="right"/>
      </w:pPr>
    </w:p>
    <w:p w14:paraId="0413B1C7" w14:textId="473711C1" w:rsidR="00722174" w:rsidRDefault="00722174" w:rsidP="00722174">
      <w:pPr>
        <w:jc w:val="right"/>
      </w:pPr>
    </w:p>
    <w:p w14:paraId="162459BD" w14:textId="00BDF339" w:rsidR="00722174" w:rsidRDefault="000913CE" w:rsidP="00722174">
      <w:pPr>
        <w:jc w:val="right"/>
      </w:pPr>
      <w:r>
        <w:rPr>
          <w:rFonts w:asciiTheme="minorHAnsi" w:hAnsiTheme="minorHAnsi"/>
          <w:noProof/>
        </w:rPr>
        <w:drawing>
          <wp:anchor distT="0" distB="0" distL="114300" distR="114300" simplePos="0" relativeHeight="251266048" behindDoc="0" locked="0" layoutInCell="1" allowOverlap="1" wp14:anchorId="22E35CA1" wp14:editId="2B10EE32">
            <wp:simplePos x="0" y="0"/>
            <wp:positionH relativeFrom="column">
              <wp:posOffset>0</wp:posOffset>
            </wp:positionH>
            <wp:positionV relativeFrom="paragraph">
              <wp:posOffset>122555</wp:posOffset>
            </wp:positionV>
            <wp:extent cx="5731200" cy="4053600"/>
            <wp:effectExtent l="0" t="0" r="0" b="4445"/>
            <wp:wrapNone/>
            <wp:docPr id="521943313" name="Picture 2" descr="Joy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3313" name="Picture 2" descr="Joy lea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33778436" w14:textId="19AA297E" w:rsidR="00722174" w:rsidRDefault="00722174" w:rsidP="00722174">
      <w:pPr>
        <w:jc w:val="right"/>
      </w:pPr>
    </w:p>
    <w:p w14:paraId="2F34E664" w14:textId="1B2BF761" w:rsidR="00722174" w:rsidRDefault="00722174" w:rsidP="00722174">
      <w:pPr>
        <w:jc w:val="right"/>
      </w:pPr>
    </w:p>
    <w:p w14:paraId="4E5EB663" w14:textId="77777777" w:rsidR="00722174" w:rsidRDefault="00722174" w:rsidP="00722174">
      <w:pPr>
        <w:jc w:val="right"/>
      </w:pPr>
    </w:p>
    <w:p w14:paraId="504AF9DC" w14:textId="77777777" w:rsidR="00722174" w:rsidRDefault="00722174" w:rsidP="00722174">
      <w:pPr>
        <w:jc w:val="right"/>
      </w:pPr>
    </w:p>
    <w:p w14:paraId="73791928" w14:textId="77777777" w:rsidR="00722174" w:rsidRDefault="00722174" w:rsidP="00722174">
      <w:pPr>
        <w:jc w:val="right"/>
      </w:pPr>
    </w:p>
    <w:p w14:paraId="78926464" w14:textId="77777777" w:rsidR="00722174" w:rsidRDefault="00722174" w:rsidP="00722174">
      <w:pPr>
        <w:jc w:val="right"/>
      </w:pPr>
    </w:p>
    <w:p w14:paraId="76FF5D26" w14:textId="77777777" w:rsidR="00722174" w:rsidRDefault="00722174" w:rsidP="00722174">
      <w:pPr>
        <w:jc w:val="right"/>
      </w:pPr>
    </w:p>
    <w:p w14:paraId="0C6A9BB9" w14:textId="77777777" w:rsidR="00722174" w:rsidRDefault="00722174" w:rsidP="00722174">
      <w:pPr>
        <w:jc w:val="right"/>
      </w:pPr>
    </w:p>
    <w:p w14:paraId="10492E09" w14:textId="77777777" w:rsidR="00722174" w:rsidRDefault="00722174" w:rsidP="00722174">
      <w:pPr>
        <w:jc w:val="right"/>
      </w:pPr>
    </w:p>
    <w:p w14:paraId="29E98EDE" w14:textId="77777777" w:rsidR="00722174" w:rsidRDefault="00722174" w:rsidP="00722174">
      <w:pPr>
        <w:jc w:val="right"/>
      </w:pPr>
    </w:p>
    <w:p w14:paraId="19128D89" w14:textId="77777777" w:rsidR="00722174" w:rsidRDefault="00722174" w:rsidP="00722174">
      <w:pPr>
        <w:jc w:val="right"/>
      </w:pPr>
    </w:p>
    <w:p w14:paraId="7D268BCC" w14:textId="77777777" w:rsidR="00722174" w:rsidRDefault="00722174" w:rsidP="00722174">
      <w:pPr>
        <w:jc w:val="right"/>
      </w:pPr>
    </w:p>
    <w:p w14:paraId="5DF6C1C2" w14:textId="77777777" w:rsidR="00722174" w:rsidRDefault="00722174" w:rsidP="00722174">
      <w:pPr>
        <w:jc w:val="right"/>
      </w:pPr>
    </w:p>
    <w:p w14:paraId="253A12BA" w14:textId="77777777" w:rsidR="00722174" w:rsidRDefault="00722174" w:rsidP="00722174">
      <w:pPr>
        <w:jc w:val="right"/>
      </w:pPr>
    </w:p>
    <w:p w14:paraId="0B798DBE" w14:textId="77777777" w:rsidR="00722174" w:rsidRDefault="00722174" w:rsidP="00722174">
      <w:pPr>
        <w:jc w:val="right"/>
      </w:pPr>
    </w:p>
    <w:p w14:paraId="0A72F6AA" w14:textId="77777777" w:rsidR="00722174" w:rsidRDefault="00722174" w:rsidP="00722174">
      <w:pPr>
        <w:jc w:val="right"/>
      </w:pPr>
    </w:p>
    <w:p w14:paraId="405270AB" w14:textId="77777777" w:rsidR="00722174" w:rsidRDefault="00722174" w:rsidP="00722174">
      <w:pPr>
        <w:jc w:val="right"/>
      </w:pPr>
    </w:p>
    <w:p w14:paraId="1A7D6033" w14:textId="77777777" w:rsidR="00722174" w:rsidRDefault="00722174" w:rsidP="00722174">
      <w:pPr>
        <w:jc w:val="right"/>
      </w:pPr>
    </w:p>
    <w:p w14:paraId="734FCA58" w14:textId="77777777" w:rsidR="00722174" w:rsidRDefault="00722174" w:rsidP="00722174">
      <w:pPr>
        <w:jc w:val="right"/>
      </w:pPr>
    </w:p>
    <w:p w14:paraId="7A3FE49D" w14:textId="77777777" w:rsidR="00722174" w:rsidRDefault="00722174" w:rsidP="00722174">
      <w:pPr>
        <w:jc w:val="right"/>
      </w:pPr>
    </w:p>
    <w:p w14:paraId="259873B5" w14:textId="77777777" w:rsidR="00722174" w:rsidRDefault="00722174" w:rsidP="00722174">
      <w:pPr>
        <w:jc w:val="right"/>
      </w:pPr>
    </w:p>
    <w:p w14:paraId="426FB2DC" w14:textId="27EF1968" w:rsidR="00722174" w:rsidRDefault="00722174" w:rsidP="00722174">
      <w:pPr>
        <w:jc w:val="right"/>
      </w:pPr>
    </w:p>
    <w:p w14:paraId="3650953F" w14:textId="619F9EA9" w:rsidR="00722174" w:rsidRDefault="00722174" w:rsidP="00722174">
      <w:pPr>
        <w:jc w:val="right"/>
      </w:pPr>
      <w:r>
        <w:rPr>
          <w:rFonts w:asciiTheme="minorHAnsi" w:hAnsiTheme="minorHAnsi"/>
          <w:noProof/>
        </w:rPr>
        <w:drawing>
          <wp:anchor distT="0" distB="0" distL="114300" distR="114300" simplePos="0" relativeHeight="251268096" behindDoc="0" locked="0" layoutInCell="1" allowOverlap="1" wp14:anchorId="30004EB2" wp14:editId="438EB4AD">
            <wp:simplePos x="0" y="0"/>
            <wp:positionH relativeFrom="column">
              <wp:posOffset>0</wp:posOffset>
            </wp:positionH>
            <wp:positionV relativeFrom="paragraph">
              <wp:posOffset>-17780</wp:posOffset>
            </wp:positionV>
            <wp:extent cx="5731200" cy="4053600"/>
            <wp:effectExtent l="0" t="0" r="0" b="4445"/>
            <wp:wrapNone/>
            <wp:docPr id="1061689717" name="Picture 3" descr="Peac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9717" name="Picture 3" descr="Peace lea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0C50551A" w14:textId="77777777" w:rsidR="00722174" w:rsidRDefault="00722174" w:rsidP="00722174">
      <w:pPr>
        <w:jc w:val="right"/>
      </w:pPr>
    </w:p>
    <w:p w14:paraId="4F135C72" w14:textId="77777777" w:rsidR="00722174" w:rsidRDefault="00722174" w:rsidP="00722174">
      <w:pPr>
        <w:jc w:val="right"/>
      </w:pPr>
    </w:p>
    <w:p w14:paraId="6A61D753" w14:textId="77777777" w:rsidR="00722174" w:rsidRDefault="00722174" w:rsidP="00722174">
      <w:pPr>
        <w:jc w:val="right"/>
      </w:pPr>
    </w:p>
    <w:p w14:paraId="65DB2FD9" w14:textId="77777777" w:rsidR="00722174" w:rsidRDefault="00722174" w:rsidP="00722174">
      <w:pPr>
        <w:jc w:val="right"/>
      </w:pPr>
    </w:p>
    <w:p w14:paraId="16C77277" w14:textId="3BC6BA20" w:rsidR="00722174" w:rsidRDefault="00722174" w:rsidP="00722174">
      <w:pPr>
        <w:jc w:val="right"/>
      </w:pPr>
    </w:p>
    <w:p w14:paraId="2C7FA372" w14:textId="49B5E1AE" w:rsidR="00722174" w:rsidRDefault="00722174" w:rsidP="00722174">
      <w:pPr>
        <w:jc w:val="right"/>
      </w:pPr>
    </w:p>
    <w:p w14:paraId="2CF8F491" w14:textId="77777777" w:rsidR="00722174" w:rsidRDefault="00722174" w:rsidP="00722174">
      <w:pPr>
        <w:jc w:val="right"/>
      </w:pPr>
    </w:p>
    <w:p w14:paraId="3C615E5F" w14:textId="77777777" w:rsidR="00722174" w:rsidRDefault="00722174" w:rsidP="00722174">
      <w:pPr>
        <w:jc w:val="right"/>
      </w:pPr>
    </w:p>
    <w:p w14:paraId="66F41005" w14:textId="77777777" w:rsidR="00722174" w:rsidRDefault="00722174" w:rsidP="00722174">
      <w:pPr>
        <w:jc w:val="right"/>
      </w:pPr>
    </w:p>
    <w:p w14:paraId="6B878951" w14:textId="77777777" w:rsidR="00722174" w:rsidRDefault="00722174" w:rsidP="00722174">
      <w:pPr>
        <w:jc w:val="right"/>
      </w:pPr>
    </w:p>
    <w:p w14:paraId="63757552" w14:textId="77777777" w:rsidR="00722174" w:rsidRDefault="00722174" w:rsidP="00722174">
      <w:pPr>
        <w:jc w:val="right"/>
      </w:pPr>
    </w:p>
    <w:p w14:paraId="4893E057" w14:textId="77777777" w:rsidR="00722174" w:rsidRDefault="00722174" w:rsidP="00722174">
      <w:pPr>
        <w:jc w:val="right"/>
      </w:pPr>
    </w:p>
    <w:p w14:paraId="149553DF" w14:textId="77777777" w:rsidR="00722174" w:rsidRDefault="00722174" w:rsidP="00722174">
      <w:pPr>
        <w:jc w:val="right"/>
      </w:pPr>
    </w:p>
    <w:p w14:paraId="2ABF3CB8" w14:textId="77777777" w:rsidR="00722174" w:rsidRDefault="00722174" w:rsidP="00722174">
      <w:pPr>
        <w:jc w:val="right"/>
      </w:pPr>
    </w:p>
    <w:p w14:paraId="7823135A" w14:textId="77777777" w:rsidR="00722174" w:rsidRDefault="00722174" w:rsidP="00722174">
      <w:pPr>
        <w:jc w:val="right"/>
      </w:pPr>
    </w:p>
    <w:p w14:paraId="477C83AA" w14:textId="77777777" w:rsidR="00722174" w:rsidRDefault="00722174" w:rsidP="00722174">
      <w:pPr>
        <w:jc w:val="right"/>
      </w:pPr>
    </w:p>
    <w:p w14:paraId="72A80394" w14:textId="4E487B74" w:rsidR="00722174" w:rsidRDefault="00722174" w:rsidP="00722174">
      <w:pPr>
        <w:jc w:val="right"/>
      </w:pPr>
    </w:p>
    <w:p w14:paraId="7C55B503" w14:textId="6CBFE9F5" w:rsidR="00722174" w:rsidRDefault="00722174" w:rsidP="00722174">
      <w:pPr>
        <w:jc w:val="right"/>
      </w:pPr>
    </w:p>
    <w:p w14:paraId="5BE8365F" w14:textId="112D7D29" w:rsidR="00722174" w:rsidRDefault="00722174" w:rsidP="00722174">
      <w:pPr>
        <w:jc w:val="right"/>
      </w:pPr>
    </w:p>
    <w:p w14:paraId="604E055C" w14:textId="1FD58505" w:rsidR="00722174" w:rsidRDefault="00722174" w:rsidP="00722174">
      <w:pPr>
        <w:jc w:val="right"/>
      </w:pPr>
    </w:p>
    <w:p w14:paraId="5D69D7A9" w14:textId="7479351A" w:rsidR="00722174" w:rsidRDefault="000913CE" w:rsidP="00722174">
      <w:pPr>
        <w:jc w:val="right"/>
      </w:pPr>
      <w:r>
        <w:rPr>
          <w:rFonts w:asciiTheme="minorHAnsi" w:hAnsiTheme="minorHAnsi"/>
          <w:noProof/>
        </w:rPr>
        <w:drawing>
          <wp:anchor distT="0" distB="0" distL="114300" distR="114300" simplePos="0" relativeHeight="251273216" behindDoc="0" locked="0" layoutInCell="1" allowOverlap="1" wp14:anchorId="5D646E82" wp14:editId="54B639BF">
            <wp:simplePos x="0" y="0"/>
            <wp:positionH relativeFrom="column">
              <wp:posOffset>0</wp:posOffset>
            </wp:positionH>
            <wp:positionV relativeFrom="paragraph">
              <wp:posOffset>122555</wp:posOffset>
            </wp:positionV>
            <wp:extent cx="5731200" cy="4053600"/>
            <wp:effectExtent l="0" t="0" r="0" b="4445"/>
            <wp:wrapNone/>
            <wp:docPr id="1953140534" name="Picture 4" descr="Patienc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0534" name="Picture 4" descr="Patience lea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0A2E982D" w14:textId="67DBC09D" w:rsidR="00722174" w:rsidRDefault="00722174" w:rsidP="00722174">
      <w:pPr>
        <w:jc w:val="right"/>
      </w:pPr>
    </w:p>
    <w:p w14:paraId="20C455D8" w14:textId="77777777" w:rsidR="00722174" w:rsidRDefault="00722174" w:rsidP="00722174">
      <w:pPr>
        <w:jc w:val="right"/>
      </w:pPr>
    </w:p>
    <w:p w14:paraId="456523E9" w14:textId="77777777" w:rsidR="00722174" w:rsidRDefault="00722174" w:rsidP="00722174">
      <w:pPr>
        <w:jc w:val="right"/>
      </w:pPr>
    </w:p>
    <w:p w14:paraId="56D115B8" w14:textId="77777777" w:rsidR="00722174" w:rsidRDefault="00722174" w:rsidP="00722174">
      <w:pPr>
        <w:jc w:val="right"/>
      </w:pPr>
    </w:p>
    <w:p w14:paraId="2A778506" w14:textId="77777777" w:rsidR="00722174" w:rsidRDefault="00722174" w:rsidP="00722174">
      <w:pPr>
        <w:jc w:val="right"/>
      </w:pPr>
    </w:p>
    <w:p w14:paraId="477856CD" w14:textId="77777777" w:rsidR="00722174" w:rsidRDefault="00722174" w:rsidP="00722174">
      <w:pPr>
        <w:jc w:val="right"/>
      </w:pPr>
    </w:p>
    <w:p w14:paraId="11A09295" w14:textId="77777777" w:rsidR="00722174" w:rsidRDefault="00722174" w:rsidP="00722174">
      <w:pPr>
        <w:jc w:val="right"/>
      </w:pPr>
    </w:p>
    <w:p w14:paraId="7A234038" w14:textId="77777777" w:rsidR="00722174" w:rsidRDefault="00722174" w:rsidP="00722174">
      <w:pPr>
        <w:jc w:val="right"/>
      </w:pPr>
    </w:p>
    <w:p w14:paraId="4AB22059" w14:textId="77777777" w:rsidR="00722174" w:rsidRDefault="00722174" w:rsidP="00722174">
      <w:pPr>
        <w:jc w:val="right"/>
      </w:pPr>
    </w:p>
    <w:p w14:paraId="5DEFDCA1" w14:textId="77777777" w:rsidR="00722174" w:rsidRDefault="00722174" w:rsidP="00722174">
      <w:pPr>
        <w:jc w:val="right"/>
      </w:pPr>
    </w:p>
    <w:p w14:paraId="720777CB" w14:textId="77777777" w:rsidR="00722174" w:rsidRDefault="00722174" w:rsidP="00722174">
      <w:pPr>
        <w:jc w:val="right"/>
      </w:pPr>
    </w:p>
    <w:p w14:paraId="3E17FAE4" w14:textId="77777777" w:rsidR="00722174" w:rsidRDefault="00722174" w:rsidP="00722174">
      <w:pPr>
        <w:jc w:val="right"/>
      </w:pPr>
    </w:p>
    <w:p w14:paraId="70914BC8" w14:textId="77777777" w:rsidR="00722174" w:rsidRDefault="00722174" w:rsidP="00722174">
      <w:pPr>
        <w:jc w:val="right"/>
      </w:pPr>
    </w:p>
    <w:p w14:paraId="7415BB39" w14:textId="77777777" w:rsidR="00722174" w:rsidRDefault="00722174" w:rsidP="00722174">
      <w:pPr>
        <w:jc w:val="right"/>
      </w:pPr>
    </w:p>
    <w:p w14:paraId="58645F90" w14:textId="77777777" w:rsidR="00722174" w:rsidRDefault="00722174" w:rsidP="00722174">
      <w:pPr>
        <w:jc w:val="right"/>
      </w:pPr>
    </w:p>
    <w:p w14:paraId="75335E4B" w14:textId="77777777" w:rsidR="00722174" w:rsidRDefault="00722174" w:rsidP="00722174">
      <w:pPr>
        <w:jc w:val="right"/>
      </w:pPr>
    </w:p>
    <w:p w14:paraId="1C8A68FF" w14:textId="77777777" w:rsidR="00722174" w:rsidRDefault="00722174" w:rsidP="00722174">
      <w:pPr>
        <w:jc w:val="right"/>
      </w:pPr>
    </w:p>
    <w:p w14:paraId="3D69158F" w14:textId="77777777" w:rsidR="00722174" w:rsidRDefault="00722174" w:rsidP="00722174">
      <w:pPr>
        <w:jc w:val="right"/>
      </w:pPr>
    </w:p>
    <w:p w14:paraId="01769E3A" w14:textId="77777777" w:rsidR="00722174" w:rsidRDefault="00722174" w:rsidP="00722174">
      <w:pPr>
        <w:jc w:val="right"/>
      </w:pPr>
    </w:p>
    <w:p w14:paraId="38D216AE" w14:textId="77777777" w:rsidR="00722174" w:rsidRDefault="00722174" w:rsidP="00722174">
      <w:pPr>
        <w:jc w:val="right"/>
      </w:pPr>
    </w:p>
    <w:p w14:paraId="60E29FC6" w14:textId="71A331FA" w:rsidR="00722174" w:rsidRDefault="000913CE" w:rsidP="00722174">
      <w:pPr>
        <w:jc w:val="right"/>
      </w:pPr>
      <w:r>
        <w:rPr>
          <w:rFonts w:asciiTheme="minorHAnsi" w:hAnsiTheme="minorHAnsi"/>
          <w:noProof/>
        </w:rPr>
        <w:lastRenderedPageBreak/>
        <w:drawing>
          <wp:anchor distT="0" distB="0" distL="114300" distR="114300" simplePos="0" relativeHeight="251277312" behindDoc="0" locked="0" layoutInCell="1" allowOverlap="1" wp14:anchorId="1B8AFA80" wp14:editId="6DD2399D">
            <wp:simplePos x="0" y="0"/>
            <wp:positionH relativeFrom="column">
              <wp:posOffset>0</wp:posOffset>
            </wp:positionH>
            <wp:positionV relativeFrom="paragraph">
              <wp:posOffset>-17780</wp:posOffset>
            </wp:positionV>
            <wp:extent cx="5731200" cy="4053600"/>
            <wp:effectExtent l="0" t="0" r="0" b="4445"/>
            <wp:wrapNone/>
            <wp:docPr id="1190747825" name="Picture 5" descr="Kindnes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47825" name="Picture 5" descr="Kindness lea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4B958046" w14:textId="77777777" w:rsidR="00722174" w:rsidRDefault="00722174" w:rsidP="00722174">
      <w:pPr>
        <w:jc w:val="right"/>
      </w:pPr>
    </w:p>
    <w:p w14:paraId="2082CD92" w14:textId="3D83500F" w:rsidR="00722174" w:rsidRDefault="00722174" w:rsidP="00722174">
      <w:pPr>
        <w:jc w:val="right"/>
      </w:pPr>
    </w:p>
    <w:p w14:paraId="2494888A" w14:textId="77777777" w:rsidR="00722174" w:rsidRDefault="00722174" w:rsidP="00722174">
      <w:pPr>
        <w:jc w:val="right"/>
      </w:pPr>
    </w:p>
    <w:p w14:paraId="47320EFE" w14:textId="77777777" w:rsidR="00722174" w:rsidRDefault="00722174" w:rsidP="00722174">
      <w:pPr>
        <w:jc w:val="right"/>
      </w:pPr>
    </w:p>
    <w:p w14:paraId="5AAC8AA6" w14:textId="77777777" w:rsidR="00722174" w:rsidRDefault="00722174" w:rsidP="00722174">
      <w:pPr>
        <w:jc w:val="right"/>
      </w:pPr>
    </w:p>
    <w:p w14:paraId="1F3555A5" w14:textId="77777777" w:rsidR="00722174" w:rsidRDefault="00722174" w:rsidP="00722174">
      <w:pPr>
        <w:jc w:val="right"/>
      </w:pPr>
    </w:p>
    <w:p w14:paraId="52DD2106" w14:textId="77777777" w:rsidR="00722174" w:rsidRDefault="00722174" w:rsidP="00722174">
      <w:pPr>
        <w:jc w:val="right"/>
      </w:pPr>
    </w:p>
    <w:p w14:paraId="6A17F405" w14:textId="28897517" w:rsidR="00722174" w:rsidRDefault="00722174" w:rsidP="00722174">
      <w:pPr>
        <w:jc w:val="right"/>
      </w:pPr>
    </w:p>
    <w:p w14:paraId="7F4B7ED5" w14:textId="658E6043" w:rsidR="00722174" w:rsidRDefault="00722174" w:rsidP="00722174">
      <w:pPr>
        <w:jc w:val="right"/>
      </w:pPr>
    </w:p>
    <w:p w14:paraId="55E1B008" w14:textId="77777777" w:rsidR="00722174" w:rsidRDefault="00722174" w:rsidP="00722174">
      <w:pPr>
        <w:jc w:val="right"/>
      </w:pPr>
    </w:p>
    <w:p w14:paraId="611269DC" w14:textId="77777777" w:rsidR="00722174" w:rsidRDefault="00722174" w:rsidP="00722174">
      <w:pPr>
        <w:jc w:val="right"/>
      </w:pPr>
    </w:p>
    <w:p w14:paraId="71635F41" w14:textId="77777777" w:rsidR="00722174" w:rsidRDefault="00722174" w:rsidP="00722174">
      <w:pPr>
        <w:jc w:val="right"/>
      </w:pPr>
    </w:p>
    <w:p w14:paraId="160A5618" w14:textId="3BCDF27B" w:rsidR="00722174" w:rsidRDefault="00722174" w:rsidP="00722174">
      <w:pPr>
        <w:jc w:val="right"/>
      </w:pPr>
    </w:p>
    <w:p w14:paraId="76E5FAAF" w14:textId="77777777" w:rsidR="00722174" w:rsidRDefault="00722174" w:rsidP="00722174">
      <w:pPr>
        <w:jc w:val="right"/>
      </w:pPr>
    </w:p>
    <w:p w14:paraId="73A212DE" w14:textId="0D74635B" w:rsidR="00722174" w:rsidRDefault="00722174" w:rsidP="00722174">
      <w:pPr>
        <w:jc w:val="right"/>
      </w:pPr>
    </w:p>
    <w:p w14:paraId="39C9457E" w14:textId="0FDD41D2" w:rsidR="00722174" w:rsidRDefault="00722174" w:rsidP="00722174">
      <w:pPr>
        <w:jc w:val="right"/>
      </w:pPr>
    </w:p>
    <w:p w14:paraId="1D6294D7" w14:textId="77777777" w:rsidR="00722174" w:rsidRDefault="00722174" w:rsidP="00722174">
      <w:pPr>
        <w:jc w:val="right"/>
      </w:pPr>
    </w:p>
    <w:p w14:paraId="6B907255" w14:textId="57634AD8" w:rsidR="00722174" w:rsidRDefault="00722174" w:rsidP="00722174">
      <w:pPr>
        <w:jc w:val="right"/>
      </w:pPr>
    </w:p>
    <w:p w14:paraId="69D7BBB9" w14:textId="0EEDBC14" w:rsidR="00722174" w:rsidRDefault="00722174" w:rsidP="00722174">
      <w:pPr>
        <w:jc w:val="right"/>
      </w:pPr>
    </w:p>
    <w:p w14:paraId="64596928" w14:textId="51036546" w:rsidR="00722174" w:rsidRDefault="00722174" w:rsidP="00722174">
      <w:pPr>
        <w:jc w:val="right"/>
      </w:pPr>
      <w:r>
        <w:rPr>
          <w:rFonts w:asciiTheme="minorHAnsi" w:hAnsiTheme="minorHAnsi"/>
          <w:noProof/>
        </w:rPr>
        <w:drawing>
          <wp:anchor distT="0" distB="0" distL="114300" distR="114300" simplePos="0" relativeHeight="251279360" behindDoc="0" locked="0" layoutInCell="1" allowOverlap="1" wp14:anchorId="38FE3CB2" wp14:editId="34F92516">
            <wp:simplePos x="0" y="0"/>
            <wp:positionH relativeFrom="column">
              <wp:posOffset>0</wp:posOffset>
            </wp:positionH>
            <wp:positionV relativeFrom="paragraph">
              <wp:posOffset>122555</wp:posOffset>
            </wp:positionV>
            <wp:extent cx="5731200" cy="4053600"/>
            <wp:effectExtent l="0" t="0" r="0" b="4445"/>
            <wp:wrapNone/>
            <wp:docPr id="141030093" name="Picture 6" descr="Goodnes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093" name="Picture 6" descr="Goodness lea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64622D27" w14:textId="77777777" w:rsidR="00722174" w:rsidRDefault="00722174" w:rsidP="00722174">
      <w:pPr>
        <w:jc w:val="right"/>
      </w:pPr>
    </w:p>
    <w:p w14:paraId="1702385C" w14:textId="77777777" w:rsidR="00722174" w:rsidRDefault="00722174" w:rsidP="00722174">
      <w:pPr>
        <w:jc w:val="right"/>
      </w:pPr>
    </w:p>
    <w:p w14:paraId="5D243A8C" w14:textId="77777777" w:rsidR="00722174" w:rsidRDefault="00722174" w:rsidP="00722174">
      <w:pPr>
        <w:jc w:val="right"/>
      </w:pPr>
    </w:p>
    <w:p w14:paraId="227ACF36" w14:textId="77777777" w:rsidR="00722174" w:rsidRDefault="00722174" w:rsidP="00722174">
      <w:pPr>
        <w:jc w:val="right"/>
      </w:pPr>
    </w:p>
    <w:p w14:paraId="36810A92" w14:textId="77777777" w:rsidR="00722174" w:rsidRDefault="00722174" w:rsidP="00722174">
      <w:pPr>
        <w:jc w:val="right"/>
      </w:pPr>
    </w:p>
    <w:p w14:paraId="24FE0B32" w14:textId="77777777" w:rsidR="00722174" w:rsidRDefault="00722174" w:rsidP="00722174">
      <w:pPr>
        <w:jc w:val="right"/>
      </w:pPr>
    </w:p>
    <w:p w14:paraId="42399403" w14:textId="77777777" w:rsidR="00722174" w:rsidRDefault="00722174" w:rsidP="00722174">
      <w:pPr>
        <w:jc w:val="right"/>
      </w:pPr>
    </w:p>
    <w:p w14:paraId="57F6D2EA" w14:textId="77777777" w:rsidR="00722174" w:rsidRDefault="00722174" w:rsidP="00722174">
      <w:pPr>
        <w:jc w:val="right"/>
      </w:pPr>
    </w:p>
    <w:p w14:paraId="106297CB" w14:textId="77777777" w:rsidR="00722174" w:rsidRDefault="00722174" w:rsidP="00722174">
      <w:pPr>
        <w:jc w:val="right"/>
      </w:pPr>
    </w:p>
    <w:p w14:paraId="2EB36019" w14:textId="77777777" w:rsidR="00722174" w:rsidRDefault="00722174" w:rsidP="00722174">
      <w:pPr>
        <w:jc w:val="right"/>
      </w:pPr>
    </w:p>
    <w:p w14:paraId="1DCBBAF0" w14:textId="77777777" w:rsidR="00722174" w:rsidRDefault="00722174" w:rsidP="00722174">
      <w:pPr>
        <w:jc w:val="right"/>
      </w:pPr>
    </w:p>
    <w:p w14:paraId="498AA997" w14:textId="77777777" w:rsidR="00722174" w:rsidRDefault="00722174" w:rsidP="00722174">
      <w:pPr>
        <w:jc w:val="right"/>
      </w:pPr>
    </w:p>
    <w:p w14:paraId="71A1C09D" w14:textId="77777777" w:rsidR="00722174" w:rsidRDefault="00722174" w:rsidP="00722174">
      <w:pPr>
        <w:jc w:val="right"/>
      </w:pPr>
    </w:p>
    <w:p w14:paraId="450DED87" w14:textId="77777777" w:rsidR="00722174" w:rsidRDefault="00722174" w:rsidP="00722174">
      <w:pPr>
        <w:jc w:val="right"/>
      </w:pPr>
    </w:p>
    <w:p w14:paraId="30C2B7E8" w14:textId="77777777" w:rsidR="00722174" w:rsidRDefault="00722174" w:rsidP="00722174">
      <w:pPr>
        <w:jc w:val="right"/>
      </w:pPr>
    </w:p>
    <w:p w14:paraId="1D42094B" w14:textId="77777777" w:rsidR="00722174" w:rsidRDefault="00722174" w:rsidP="00722174">
      <w:pPr>
        <w:jc w:val="right"/>
      </w:pPr>
    </w:p>
    <w:p w14:paraId="731DD32D" w14:textId="77777777" w:rsidR="00722174" w:rsidRDefault="00722174" w:rsidP="00722174">
      <w:pPr>
        <w:jc w:val="right"/>
      </w:pPr>
    </w:p>
    <w:p w14:paraId="30A8A6F1" w14:textId="77777777" w:rsidR="00722174" w:rsidRDefault="00722174" w:rsidP="00722174">
      <w:pPr>
        <w:jc w:val="right"/>
      </w:pPr>
    </w:p>
    <w:p w14:paraId="521A7867" w14:textId="77777777" w:rsidR="00722174" w:rsidRDefault="00722174" w:rsidP="00722174">
      <w:pPr>
        <w:jc w:val="right"/>
      </w:pPr>
    </w:p>
    <w:p w14:paraId="3381B0E5" w14:textId="77777777" w:rsidR="00722174" w:rsidRDefault="00722174" w:rsidP="00722174">
      <w:pPr>
        <w:jc w:val="right"/>
      </w:pPr>
    </w:p>
    <w:p w14:paraId="7B0DF6CF" w14:textId="77777777" w:rsidR="00722174" w:rsidRDefault="00722174" w:rsidP="00722174">
      <w:pPr>
        <w:jc w:val="right"/>
      </w:pPr>
    </w:p>
    <w:p w14:paraId="778C2DAF" w14:textId="77777777" w:rsidR="00722174" w:rsidRDefault="00722174" w:rsidP="00722174">
      <w:pPr>
        <w:jc w:val="right"/>
      </w:pPr>
    </w:p>
    <w:p w14:paraId="37BE52E7" w14:textId="47926555" w:rsidR="00722174" w:rsidRDefault="000913CE" w:rsidP="00722174">
      <w:pPr>
        <w:jc w:val="right"/>
      </w:pPr>
      <w:r>
        <w:rPr>
          <w:rFonts w:asciiTheme="minorHAnsi" w:hAnsiTheme="minorHAnsi"/>
          <w:noProof/>
        </w:rPr>
        <w:lastRenderedPageBreak/>
        <w:drawing>
          <wp:anchor distT="0" distB="0" distL="114300" distR="114300" simplePos="0" relativeHeight="251282432" behindDoc="0" locked="0" layoutInCell="1" allowOverlap="1" wp14:anchorId="2B0AFED4" wp14:editId="551089F1">
            <wp:simplePos x="0" y="0"/>
            <wp:positionH relativeFrom="column">
              <wp:posOffset>0</wp:posOffset>
            </wp:positionH>
            <wp:positionV relativeFrom="paragraph">
              <wp:posOffset>-17780</wp:posOffset>
            </wp:positionV>
            <wp:extent cx="5731200" cy="4053600"/>
            <wp:effectExtent l="0" t="0" r="0" b="4445"/>
            <wp:wrapNone/>
            <wp:docPr id="517341333" name="Picture 8" descr="Gentlenes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41333" name="Picture 8" descr="Gentleness lea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782ACDC3" w14:textId="77777777" w:rsidR="00722174" w:rsidRDefault="00722174" w:rsidP="00722174">
      <w:pPr>
        <w:jc w:val="right"/>
      </w:pPr>
    </w:p>
    <w:p w14:paraId="2416FE70" w14:textId="77777777" w:rsidR="00722174" w:rsidRDefault="00722174" w:rsidP="00722174">
      <w:pPr>
        <w:jc w:val="right"/>
      </w:pPr>
    </w:p>
    <w:p w14:paraId="288222E3" w14:textId="77777777" w:rsidR="00722174" w:rsidRDefault="00722174" w:rsidP="00722174">
      <w:pPr>
        <w:jc w:val="right"/>
      </w:pPr>
    </w:p>
    <w:p w14:paraId="2B8B65DA" w14:textId="156A1279" w:rsidR="00722174" w:rsidRDefault="00722174" w:rsidP="00722174">
      <w:pPr>
        <w:jc w:val="right"/>
      </w:pPr>
    </w:p>
    <w:p w14:paraId="2DEC1063" w14:textId="65FEC9D8" w:rsidR="00722174" w:rsidRDefault="00722174" w:rsidP="00722174">
      <w:pPr>
        <w:jc w:val="right"/>
      </w:pPr>
    </w:p>
    <w:p w14:paraId="54EFC3EE" w14:textId="28E07FC5" w:rsidR="00722174" w:rsidRDefault="00722174" w:rsidP="00722174">
      <w:pPr>
        <w:jc w:val="right"/>
      </w:pPr>
    </w:p>
    <w:p w14:paraId="6327E0DF" w14:textId="77777777" w:rsidR="00722174" w:rsidRDefault="00722174" w:rsidP="00722174">
      <w:pPr>
        <w:jc w:val="right"/>
      </w:pPr>
    </w:p>
    <w:p w14:paraId="456F5D99" w14:textId="77777777" w:rsidR="00722174" w:rsidRDefault="00722174" w:rsidP="00722174">
      <w:pPr>
        <w:jc w:val="right"/>
      </w:pPr>
    </w:p>
    <w:p w14:paraId="65A57211" w14:textId="77777777" w:rsidR="00722174" w:rsidRDefault="00722174" w:rsidP="00722174">
      <w:pPr>
        <w:jc w:val="right"/>
      </w:pPr>
    </w:p>
    <w:p w14:paraId="40579BE3" w14:textId="21866AEE" w:rsidR="00722174" w:rsidRDefault="00722174" w:rsidP="00722174">
      <w:pPr>
        <w:jc w:val="right"/>
      </w:pPr>
    </w:p>
    <w:p w14:paraId="442E9ED5" w14:textId="77777777" w:rsidR="00722174" w:rsidRDefault="00722174" w:rsidP="00722174">
      <w:pPr>
        <w:jc w:val="right"/>
      </w:pPr>
    </w:p>
    <w:p w14:paraId="736125D3" w14:textId="77777777" w:rsidR="00722174" w:rsidRDefault="00722174" w:rsidP="00722174">
      <w:pPr>
        <w:jc w:val="right"/>
      </w:pPr>
    </w:p>
    <w:p w14:paraId="0429196A" w14:textId="1B752BB7" w:rsidR="00722174" w:rsidRDefault="00722174" w:rsidP="00722174">
      <w:pPr>
        <w:jc w:val="right"/>
      </w:pPr>
    </w:p>
    <w:p w14:paraId="73FC67C5" w14:textId="576FF02C" w:rsidR="00722174" w:rsidRDefault="00722174" w:rsidP="00722174">
      <w:pPr>
        <w:jc w:val="right"/>
      </w:pPr>
    </w:p>
    <w:p w14:paraId="0A1158A5" w14:textId="22468749" w:rsidR="00722174" w:rsidRDefault="00722174" w:rsidP="00722174">
      <w:pPr>
        <w:jc w:val="right"/>
      </w:pPr>
    </w:p>
    <w:p w14:paraId="66B8462A" w14:textId="21F159F2" w:rsidR="00722174" w:rsidRDefault="00722174" w:rsidP="00722174">
      <w:pPr>
        <w:jc w:val="right"/>
      </w:pPr>
    </w:p>
    <w:p w14:paraId="3A4C594A" w14:textId="77777777" w:rsidR="00722174" w:rsidRDefault="00722174" w:rsidP="00722174">
      <w:pPr>
        <w:jc w:val="right"/>
      </w:pPr>
    </w:p>
    <w:p w14:paraId="0BB9F507" w14:textId="495753C5" w:rsidR="00722174" w:rsidRDefault="00722174" w:rsidP="00722174">
      <w:pPr>
        <w:jc w:val="right"/>
      </w:pPr>
    </w:p>
    <w:p w14:paraId="4520BAF6" w14:textId="31B9D447" w:rsidR="00722174" w:rsidRDefault="00722174" w:rsidP="00722174">
      <w:pPr>
        <w:jc w:val="right"/>
      </w:pPr>
    </w:p>
    <w:p w14:paraId="11FF1730" w14:textId="77777777" w:rsidR="00722174" w:rsidRDefault="00722174" w:rsidP="00722174">
      <w:pPr>
        <w:jc w:val="right"/>
      </w:pPr>
    </w:p>
    <w:p w14:paraId="075719B6" w14:textId="42356BAA" w:rsidR="00722174" w:rsidRDefault="00722174" w:rsidP="00722174">
      <w:pPr>
        <w:jc w:val="right"/>
      </w:pPr>
    </w:p>
    <w:p w14:paraId="2222E71B" w14:textId="411188AD" w:rsidR="00722174" w:rsidRDefault="000913CE" w:rsidP="00722174">
      <w:pPr>
        <w:jc w:val="right"/>
      </w:pPr>
      <w:r>
        <w:rPr>
          <w:rFonts w:asciiTheme="minorHAnsi" w:hAnsiTheme="minorHAnsi"/>
          <w:noProof/>
        </w:rPr>
        <w:drawing>
          <wp:anchor distT="0" distB="0" distL="114300" distR="114300" simplePos="0" relativeHeight="251286528" behindDoc="0" locked="0" layoutInCell="1" allowOverlap="1" wp14:anchorId="466CD268" wp14:editId="7688D14B">
            <wp:simplePos x="0" y="0"/>
            <wp:positionH relativeFrom="column">
              <wp:posOffset>0</wp:posOffset>
            </wp:positionH>
            <wp:positionV relativeFrom="paragraph">
              <wp:posOffset>122555</wp:posOffset>
            </wp:positionV>
            <wp:extent cx="5731200" cy="4053600"/>
            <wp:effectExtent l="0" t="0" r="0" b="4445"/>
            <wp:wrapNone/>
            <wp:docPr id="943602925" name="Picture 7" descr="Faithfulnes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02925" name="Picture 7" descr="Faithfulness lea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5C016002" w14:textId="77777777" w:rsidR="00722174" w:rsidRDefault="00722174" w:rsidP="00722174">
      <w:pPr>
        <w:jc w:val="right"/>
      </w:pPr>
    </w:p>
    <w:p w14:paraId="445500E1" w14:textId="77777777" w:rsidR="00722174" w:rsidRDefault="00722174" w:rsidP="00722174">
      <w:pPr>
        <w:jc w:val="right"/>
      </w:pPr>
    </w:p>
    <w:p w14:paraId="4D5EE048" w14:textId="77777777" w:rsidR="00722174" w:rsidRDefault="00722174" w:rsidP="00722174">
      <w:pPr>
        <w:jc w:val="right"/>
      </w:pPr>
    </w:p>
    <w:p w14:paraId="5F38268D" w14:textId="77777777" w:rsidR="00722174" w:rsidRDefault="00722174" w:rsidP="00722174">
      <w:pPr>
        <w:jc w:val="right"/>
      </w:pPr>
    </w:p>
    <w:p w14:paraId="12D2FC3B" w14:textId="77777777" w:rsidR="00722174" w:rsidRDefault="00722174" w:rsidP="00722174">
      <w:pPr>
        <w:jc w:val="right"/>
      </w:pPr>
    </w:p>
    <w:p w14:paraId="32E54952" w14:textId="77777777" w:rsidR="00722174" w:rsidRDefault="00722174" w:rsidP="00722174">
      <w:pPr>
        <w:jc w:val="right"/>
      </w:pPr>
    </w:p>
    <w:p w14:paraId="5F395EA1" w14:textId="77777777" w:rsidR="00722174" w:rsidRDefault="00722174" w:rsidP="00722174">
      <w:pPr>
        <w:jc w:val="right"/>
      </w:pPr>
    </w:p>
    <w:p w14:paraId="36B2F591" w14:textId="77777777" w:rsidR="00722174" w:rsidRDefault="00722174" w:rsidP="00722174">
      <w:pPr>
        <w:jc w:val="right"/>
      </w:pPr>
    </w:p>
    <w:p w14:paraId="72489A70" w14:textId="77777777" w:rsidR="00722174" w:rsidRDefault="00722174" w:rsidP="00722174">
      <w:pPr>
        <w:jc w:val="right"/>
      </w:pPr>
    </w:p>
    <w:p w14:paraId="18053560" w14:textId="77777777" w:rsidR="00722174" w:rsidRDefault="00722174" w:rsidP="00722174">
      <w:pPr>
        <w:jc w:val="right"/>
      </w:pPr>
    </w:p>
    <w:p w14:paraId="3AB46F1D" w14:textId="77777777" w:rsidR="00722174" w:rsidRDefault="00722174" w:rsidP="00722174">
      <w:pPr>
        <w:jc w:val="right"/>
      </w:pPr>
    </w:p>
    <w:p w14:paraId="1D6FD986" w14:textId="77777777" w:rsidR="00722174" w:rsidRDefault="00722174" w:rsidP="00722174">
      <w:pPr>
        <w:jc w:val="right"/>
      </w:pPr>
    </w:p>
    <w:p w14:paraId="6AAEF955" w14:textId="77777777" w:rsidR="00722174" w:rsidRDefault="00722174" w:rsidP="00722174">
      <w:pPr>
        <w:jc w:val="right"/>
      </w:pPr>
    </w:p>
    <w:p w14:paraId="787B3D2D" w14:textId="77777777" w:rsidR="00722174" w:rsidRDefault="00722174" w:rsidP="00722174">
      <w:pPr>
        <w:jc w:val="right"/>
      </w:pPr>
    </w:p>
    <w:p w14:paraId="75B89047" w14:textId="77777777" w:rsidR="00722174" w:rsidRDefault="00722174" w:rsidP="00722174">
      <w:pPr>
        <w:jc w:val="right"/>
      </w:pPr>
    </w:p>
    <w:p w14:paraId="125190B3" w14:textId="77777777" w:rsidR="00722174" w:rsidRDefault="00722174" w:rsidP="00722174">
      <w:pPr>
        <w:jc w:val="right"/>
      </w:pPr>
    </w:p>
    <w:p w14:paraId="5F7D8740" w14:textId="77777777" w:rsidR="00722174" w:rsidRDefault="00722174" w:rsidP="00722174">
      <w:pPr>
        <w:jc w:val="right"/>
      </w:pPr>
    </w:p>
    <w:p w14:paraId="279E9FDD" w14:textId="77777777" w:rsidR="00722174" w:rsidRDefault="00722174" w:rsidP="00722174">
      <w:pPr>
        <w:jc w:val="right"/>
      </w:pPr>
    </w:p>
    <w:p w14:paraId="22FEA945" w14:textId="77777777" w:rsidR="00722174" w:rsidRDefault="00722174" w:rsidP="00722174">
      <w:pPr>
        <w:jc w:val="right"/>
      </w:pPr>
    </w:p>
    <w:p w14:paraId="71FEB5CE" w14:textId="77777777" w:rsidR="00722174" w:rsidRDefault="00722174" w:rsidP="00722174">
      <w:pPr>
        <w:jc w:val="right"/>
      </w:pPr>
    </w:p>
    <w:p w14:paraId="101526AA" w14:textId="15D7ABA5" w:rsidR="00722174" w:rsidRDefault="000913CE" w:rsidP="00722174">
      <w:pPr>
        <w:jc w:val="right"/>
      </w:pPr>
      <w:r>
        <w:rPr>
          <w:rFonts w:asciiTheme="minorHAnsi" w:hAnsiTheme="minorHAnsi"/>
          <w:noProof/>
        </w:rPr>
        <w:lastRenderedPageBreak/>
        <w:drawing>
          <wp:anchor distT="0" distB="0" distL="114300" distR="114300" simplePos="0" relativeHeight="251289600" behindDoc="0" locked="0" layoutInCell="1" allowOverlap="1" wp14:anchorId="2EE2AC67" wp14:editId="79D215EA">
            <wp:simplePos x="0" y="0"/>
            <wp:positionH relativeFrom="column">
              <wp:posOffset>0</wp:posOffset>
            </wp:positionH>
            <wp:positionV relativeFrom="paragraph">
              <wp:posOffset>-17780</wp:posOffset>
            </wp:positionV>
            <wp:extent cx="5731200" cy="4053600"/>
            <wp:effectExtent l="0" t="0" r="0" b="4445"/>
            <wp:wrapNone/>
            <wp:docPr id="1007799247" name="Picture 9" descr="Self-control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9247" name="Picture 9" descr="Self-control lea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3CC08226" w14:textId="77777777" w:rsidR="00722174" w:rsidRDefault="00722174" w:rsidP="00722174">
      <w:pPr>
        <w:jc w:val="right"/>
      </w:pPr>
    </w:p>
    <w:p w14:paraId="7F8DA02D" w14:textId="1B2017AF" w:rsidR="00722174" w:rsidRDefault="00722174" w:rsidP="00722174">
      <w:pPr>
        <w:jc w:val="right"/>
      </w:pPr>
    </w:p>
    <w:p w14:paraId="721FD836" w14:textId="77777777" w:rsidR="00722174" w:rsidRDefault="00722174" w:rsidP="00722174">
      <w:pPr>
        <w:jc w:val="right"/>
      </w:pPr>
    </w:p>
    <w:p w14:paraId="545CEF37" w14:textId="77777777" w:rsidR="00722174" w:rsidRDefault="00722174" w:rsidP="00722174">
      <w:pPr>
        <w:jc w:val="right"/>
      </w:pPr>
    </w:p>
    <w:p w14:paraId="3CCCF5EB" w14:textId="77777777" w:rsidR="00722174" w:rsidRDefault="00722174" w:rsidP="00722174">
      <w:pPr>
        <w:jc w:val="right"/>
      </w:pPr>
    </w:p>
    <w:p w14:paraId="785CC216" w14:textId="77777777" w:rsidR="00722174" w:rsidRDefault="00722174" w:rsidP="00722174">
      <w:pPr>
        <w:jc w:val="right"/>
      </w:pPr>
    </w:p>
    <w:p w14:paraId="139E71C7" w14:textId="5B5AF083" w:rsidR="00722174" w:rsidRDefault="00722174" w:rsidP="00722174">
      <w:pPr>
        <w:jc w:val="right"/>
      </w:pPr>
    </w:p>
    <w:p w14:paraId="77F50F55" w14:textId="4BA50C5A" w:rsidR="00722174" w:rsidRDefault="00722174" w:rsidP="00722174">
      <w:pPr>
        <w:jc w:val="right"/>
      </w:pPr>
    </w:p>
    <w:p w14:paraId="1035DB59" w14:textId="77777777" w:rsidR="00722174" w:rsidRDefault="00722174" w:rsidP="00722174">
      <w:pPr>
        <w:jc w:val="right"/>
      </w:pPr>
    </w:p>
    <w:p w14:paraId="369B0495" w14:textId="77777777" w:rsidR="00722174" w:rsidRDefault="00722174" w:rsidP="00722174">
      <w:pPr>
        <w:jc w:val="right"/>
      </w:pPr>
    </w:p>
    <w:p w14:paraId="7C8841D1" w14:textId="77777777" w:rsidR="00722174" w:rsidRDefault="00722174" w:rsidP="00722174">
      <w:pPr>
        <w:jc w:val="right"/>
      </w:pPr>
    </w:p>
    <w:p w14:paraId="697B3753" w14:textId="77777777" w:rsidR="00722174" w:rsidRDefault="00722174" w:rsidP="00722174">
      <w:pPr>
        <w:jc w:val="right"/>
      </w:pPr>
    </w:p>
    <w:p w14:paraId="07F3260B" w14:textId="61458777" w:rsidR="00722174" w:rsidRDefault="00722174" w:rsidP="00722174">
      <w:pPr>
        <w:jc w:val="right"/>
      </w:pPr>
    </w:p>
    <w:p w14:paraId="2A378D81" w14:textId="5B7B9F32" w:rsidR="00722174" w:rsidRDefault="00722174" w:rsidP="00722174">
      <w:pPr>
        <w:jc w:val="right"/>
      </w:pPr>
    </w:p>
    <w:p w14:paraId="149A81A6" w14:textId="4DD178D3" w:rsidR="00722174" w:rsidRDefault="00722174" w:rsidP="00722174">
      <w:pPr>
        <w:jc w:val="right"/>
      </w:pPr>
    </w:p>
    <w:p w14:paraId="0A464DC9" w14:textId="77777777" w:rsidR="00722174" w:rsidRDefault="00722174" w:rsidP="00722174">
      <w:pPr>
        <w:jc w:val="right"/>
      </w:pPr>
    </w:p>
    <w:p w14:paraId="432A132D" w14:textId="536B710B" w:rsidR="00722174" w:rsidRDefault="00722174" w:rsidP="00722174">
      <w:pPr>
        <w:jc w:val="right"/>
      </w:pPr>
    </w:p>
    <w:p w14:paraId="51429816" w14:textId="50327931" w:rsidR="00722174" w:rsidRDefault="00722174" w:rsidP="00722174">
      <w:pPr>
        <w:jc w:val="right"/>
      </w:pPr>
    </w:p>
    <w:p w14:paraId="3493AB5B" w14:textId="58BE7AE4" w:rsidR="00722174" w:rsidRDefault="00722174" w:rsidP="00722174">
      <w:pPr>
        <w:jc w:val="right"/>
      </w:pPr>
    </w:p>
    <w:p w14:paraId="40E8B773" w14:textId="483D5171" w:rsidR="00722174" w:rsidRDefault="00722174" w:rsidP="00722174">
      <w:pPr>
        <w:jc w:val="right"/>
      </w:pPr>
    </w:p>
    <w:p w14:paraId="3BEE8477" w14:textId="1D72D7A4" w:rsidR="00722174" w:rsidRDefault="000913CE" w:rsidP="00722174">
      <w:pPr>
        <w:jc w:val="right"/>
      </w:pPr>
      <w:r>
        <w:rPr>
          <w:rFonts w:asciiTheme="minorHAnsi" w:hAnsiTheme="minorHAnsi"/>
          <w:noProof/>
        </w:rPr>
        <w:drawing>
          <wp:anchor distT="0" distB="0" distL="114300" distR="114300" simplePos="0" relativeHeight="251295744" behindDoc="0" locked="0" layoutInCell="1" allowOverlap="1" wp14:anchorId="7D2BA8CE" wp14:editId="0B9FB2F7">
            <wp:simplePos x="0" y="0"/>
            <wp:positionH relativeFrom="column">
              <wp:posOffset>0</wp:posOffset>
            </wp:positionH>
            <wp:positionV relativeFrom="paragraph">
              <wp:posOffset>122555</wp:posOffset>
            </wp:positionV>
            <wp:extent cx="5731200" cy="4053600"/>
            <wp:effectExtent l="0" t="0" r="0" b="4445"/>
            <wp:wrapNone/>
            <wp:docPr id="958592601" name="Picture 10" descr="Blank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92601" name="Picture 10" descr="Blank lea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200" cy="4053600"/>
                    </a:xfrm>
                    <a:prstGeom prst="rect">
                      <a:avLst/>
                    </a:prstGeom>
                  </pic:spPr>
                </pic:pic>
              </a:graphicData>
            </a:graphic>
            <wp14:sizeRelH relativeFrom="page">
              <wp14:pctWidth>0</wp14:pctWidth>
            </wp14:sizeRelH>
            <wp14:sizeRelV relativeFrom="page">
              <wp14:pctHeight>0</wp14:pctHeight>
            </wp14:sizeRelV>
          </wp:anchor>
        </w:drawing>
      </w:r>
    </w:p>
    <w:p w14:paraId="25F12F51" w14:textId="77777777" w:rsidR="00722174" w:rsidRDefault="00722174" w:rsidP="00722174">
      <w:pPr>
        <w:jc w:val="right"/>
      </w:pPr>
    </w:p>
    <w:p w14:paraId="0EA54D9C" w14:textId="77777777" w:rsidR="00722174" w:rsidRDefault="00722174" w:rsidP="00722174">
      <w:pPr>
        <w:jc w:val="right"/>
      </w:pPr>
    </w:p>
    <w:p w14:paraId="4FDC3010" w14:textId="77777777" w:rsidR="00722174" w:rsidRDefault="00722174" w:rsidP="00722174">
      <w:pPr>
        <w:jc w:val="right"/>
      </w:pPr>
    </w:p>
    <w:p w14:paraId="4484008D" w14:textId="77777777" w:rsidR="00722174" w:rsidRDefault="00722174" w:rsidP="00722174">
      <w:pPr>
        <w:jc w:val="right"/>
      </w:pPr>
    </w:p>
    <w:p w14:paraId="3F08C09C" w14:textId="77777777" w:rsidR="00722174" w:rsidRDefault="00722174" w:rsidP="00722174">
      <w:pPr>
        <w:jc w:val="right"/>
      </w:pPr>
    </w:p>
    <w:p w14:paraId="09B859F5" w14:textId="77777777" w:rsidR="00722174" w:rsidRDefault="00722174" w:rsidP="00722174">
      <w:pPr>
        <w:jc w:val="right"/>
      </w:pPr>
    </w:p>
    <w:p w14:paraId="754457B7" w14:textId="77777777" w:rsidR="00722174" w:rsidRDefault="00722174" w:rsidP="00722174">
      <w:pPr>
        <w:jc w:val="right"/>
      </w:pPr>
    </w:p>
    <w:p w14:paraId="64D951B6" w14:textId="77777777" w:rsidR="00722174" w:rsidRDefault="00722174" w:rsidP="00722174">
      <w:pPr>
        <w:jc w:val="right"/>
      </w:pPr>
    </w:p>
    <w:p w14:paraId="7E41E85A" w14:textId="77777777" w:rsidR="00722174" w:rsidRDefault="00722174" w:rsidP="00722174">
      <w:pPr>
        <w:jc w:val="right"/>
      </w:pPr>
    </w:p>
    <w:p w14:paraId="41270F2D" w14:textId="77777777" w:rsidR="00722174" w:rsidRDefault="00722174" w:rsidP="00722174">
      <w:pPr>
        <w:jc w:val="right"/>
      </w:pPr>
    </w:p>
    <w:p w14:paraId="0AD30758" w14:textId="77777777" w:rsidR="00722174" w:rsidRDefault="00722174" w:rsidP="00722174">
      <w:pPr>
        <w:jc w:val="right"/>
      </w:pPr>
    </w:p>
    <w:p w14:paraId="4EA5CD82" w14:textId="77777777" w:rsidR="00722174" w:rsidRDefault="00722174" w:rsidP="00722174">
      <w:pPr>
        <w:jc w:val="right"/>
      </w:pPr>
    </w:p>
    <w:p w14:paraId="6193AA13" w14:textId="77777777" w:rsidR="00722174" w:rsidRDefault="00722174" w:rsidP="00722174">
      <w:pPr>
        <w:jc w:val="right"/>
      </w:pPr>
    </w:p>
    <w:p w14:paraId="3D67BB6D" w14:textId="77777777" w:rsidR="00722174" w:rsidRDefault="00722174" w:rsidP="00722174">
      <w:pPr>
        <w:jc w:val="right"/>
      </w:pPr>
    </w:p>
    <w:p w14:paraId="1A1B8166" w14:textId="77777777" w:rsidR="00722174" w:rsidRDefault="00722174" w:rsidP="00722174">
      <w:pPr>
        <w:jc w:val="right"/>
      </w:pPr>
    </w:p>
    <w:p w14:paraId="27A8D22B" w14:textId="77777777" w:rsidR="00722174" w:rsidRDefault="00722174" w:rsidP="00722174">
      <w:pPr>
        <w:jc w:val="right"/>
      </w:pPr>
    </w:p>
    <w:p w14:paraId="3F364B71" w14:textId="77777777" w:rsidR="00722174" w:rsidRDefault="00722174" w:rsidP="00722174">
      <w:pPr>
        <w:jc w:val="right"/>
      </w:pPr>
    </w:p>
    <w:p w14:paraId="0B7FD536" w14:textId="77777777" w:rsidR="00722174" w:rsidRDefault="00722174" w:rsidP="00722174">
      <w:pPr>
        <w:jc w:val="right"/>
      </w:pPr>
    </w:p>
    <w:p w14:paraId="5C874D8F" w14:textId="77777777" w:rsidR="00722174" w:rsidRDefault="00722174" w:rsidP="00722174">
      <w:pPr>
        <w:jc w:val="right"/>
      </w:pPr>
    </w:p>
    <w:p w14:paraId="0C53FF01" w14:textId="77777777" w:rsidR="00722174" w:rsidRDefault="00722174" w:rsidP="00722174">
      <w:pPr>
        <w:jc w:val="right"/>
      </w:pPr>
    </w:p>
    <w:p w14:paraId="494F9542" w14:textId="77777777" w:rsidR="00722174" w:rsidRDefault="00722174" w:rsidP="00722174">
      <w:pPr>
        <w:jc w:val="right"/>
      </w:pPr>
    </w:p>
    <w:p w14:paraId="512FE49C" w14:textId="7515B4BE" w:rsidR="00722174" w:rsidRDefault="00072E6E" w:rsidP="00072E6E">
      <w:pPr>
        <w:pStyle w:val="Heading2"/>
      </w:pPr>
      <w:r>
        <w:rPr>
          <w:rFonts w:asciiTheme="minorHAnsi" w:hAnsiTheme="minorHAnsi"/>
          <w:noProof/>
        </w:rPr>
        <w:lastRenderedPageBreak/>
        <w:drawing>
          <wp:anchor distT="0" distB="0" distL="114300" distR="114300" simplePos="0" relativeHeight="251327488" behindDoc="0" locked="0" layoutInCell="1" allowOverlap="1" wp14:anchorId="3DEA65F4" wp14:editId="198EC20D">
            <wp:simplePos x="0" y="0"/>
            <wp:positionH relativeFrom="column">
              <wp:posOffset>-1352639</wp:posOffset>
            </wp:positionH>
            <wp:positionV relativeFrom="paragraph">
              <wp:posOffset>255270</wp:posOffset>
            </wp:positionV>
            <wp:extent cx="5596199" cy="3957145"/>
            <wp:effectExtent l="0" t="0" r="0" b="0"/>
            <wp:wrapNone/>
            <wp:docPr id="1674681691" name="Picture 11" descr="Ap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1691" name="Picture 11" descr="Apple outlin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96199" cy="3957145"/>
                    </a:xfrm>
                    <a:prstGeom prst="rect">
                      <a:avLst/>
                    </a:prstGeom>
                  </pic:spPr>
                </pic:pic>
              </a:graphicData>
            </a:graphic>
            <wp14:sizeRelH relativeFrom="page">
              <wp14:pctWidth>0</wp14:pctWidth>
            </wp14:sizeRelH>
            <wp14:sizeRelV relativeFrom="page">
              <wp14:pctHeight>0</wp14:pctHeight>
            </wp14:sizeRelV>
          </wp:anchor>
        </w:drawing>
      </w:r>
      <w:r>
        <w:t>FRUIT SHAPES</w:t>
      </w:r>
    </w:p>
    <w:p w14:paraId="0F5A77AD" w14:textId="2674DE85" w:rsidR="00722174" w:rsidRDefault="00072E6E" w:rsidP="00722174">
      <w:pPr>
        <w:jc w:val="right"/>
      </w:pPr>
      <w:r>
        <w:rPr>
          <w:rFonts w:asciiTheme="minorHAnsi" w:hAnsiTheme="minorHAnsi"/>
          <w:noProof/>
        </w:rPr>
        <w:drawing>
          <wp:anchor distT="0" distB="0" distL="114300" distR="114300" simplePos="0" relativeHeight="251380736" behindDoc="0" locked="0" layoutInCell="1" allowOverlap="1" wp14:anchorId="43CEC238" wp14:editId="7190B8FD">
            <wp:simplePos x="0" y="0"/>
            <wp:positionH relativeFrom="column">
              <wp:posOffset>3189294</wp:posOffset>
            </wp:positionH>
            <wp:positionV relativeFrom="paragraph">
              <wp:posOffset>8580</wp:posOffset>
            </wp:positionV>
            <wp:extent cx="4674870" cy="4643755"/>
            <wp:effectExtent l="0" t="0" r="0" b="0"/>
            <wp:wrapNone/>
            <wp:docPr id="1995975780" name="Picture 19" descr="Mang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75780" name="Picture 19" descr="Mango outline"/>
                    <pic:cNvPicPr/>
                  </pic:nvPicPr>
                  <pic:blipFill rotWithShape="1">
                    <a:blip r:embed="rId32" cstate="print">
                      <a:extLst>
                        <a:ext uri="{28A0092B-C50C-407E-A947-70E740481C1C}">
                          <a14:useLocalDpi xmlns:a14="http://schemas.microsoft.com/office/drawing/2010/main" val="0"/>
                        </a:ext>
                      </a:extLst>
                    </a:blip>
                    <a:srcRect l="28816"/>
                    <a:stretch>
                      <a:fillRect/>
                    </a:stretch>
                  </pic:blipFill>
                  <pic:spPr bwMode="auto">
                    <a:xfrm>
                      <a:off x="0" y="0"/>
                      <a:ext cx="4674870" cy="464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177BC" w14:textId="71853583" w:rsidR="00722174" w:rsidRDefault="00722174" w:rsidP="00722174">
      <w:pPr>
        <w:jc w:val="right"/>
      </w:pPr>
    </w:p>
    <w:p w14:paraId="6229238E" w14:textId="624FB237" w:rsidR="00722174" w:rsidRDefault="00722174" w:rsidP="00722174">
      <w:pPr>
        <w:jc w:val="right"/>
      </w:pPr>
    </w:p>
    <w:p w14:paraId="1A49A8B2" w14:textId="77777777" w:rsidR="00722174" w:rsidRDefault="00722174" w:rsidP="00722174">
      <w:pPr>
        <w:jc w:val="right"/>
      </w:pPr>
    </w:p>
    <w:p w14:paraId="3142D34C" w14:textId="0EA2DC97" w:rsidR="00722174" w:rsidRDefault="00722174" w:rsidP="00722174">
      <w:pPr>
        <w:jc w:val="right"/>
      </w:pPr>
    </w:p>
    <w:p w14:paraId="7B9DA86E" w14:textId="77777777" w:rsidR="00722174" w:rsidRDefault="00722174" w:rsidP="00722174">
      <w:pPr>
        <w:jc w:val="right"/>
      </w:pPr>
    </w:p>
    <w:p w14:paraId="1FCB9EF9" w14:textId="77777777" w:rsidR="00722174" w:rsidRDefault="00722174" w:rsidP="00722174">
      <w:pPr>
        <w:jc w:val="right"/>
      </w:pPr>
    </w:p>
    <w:p w14:paraId="19C2346A" w14:textId="77777777" w:rsidR="00722174" w:rsidRDefault="00722174" w:rsidP="00722174">
      <w:pPr>
        <w:jc w:val="right"/>
      </w:pPr>
    </w:p>
    <w:p w14:paraId="1BC4C55D" w14:textId="77777777" w:rsidR="00722174" w:rsidRDefault="00722174" w:rsidP="00722174">
      <w:pPr>
        <w:jc w:val="right"/>
      </w:pPr>
    </w:p>
    <w:p w14:paraId="780AC74F" w14:textId="77777777" w:rsidR="00722174" w:rsidRDefault="00722174" w:rsidP="00722174">
      <w:pPr>
        <w:jc w:val="right"/>
      </w:pPr>
    </w:p>
    <w:p w14:paraId="4E4F6FA3" w14:textId="0ECDD80F" w:rsidR="00722174" w:rsidRDefault="00722174" w:rsidP="00722174">
      <w:pPr>
        <w:jc w:val="right"/>
      </w:pPr>
    </w:p>
    <w:p w14:paraId="73077629" w14:textId="3AF941D0" w:rsidR="00722174" w:rsidRDefault="00722174" w:rsidP="00722174">
      <w:pPr>
        <w:jc w:val="right"/>
      </w:pPr>
    </w:p>
    <w:p w14:paraId="22AB2837" w14:textId="530D4DE6" w:rsidR="00722174" w:rsidRDefault="00722174" w:rsidP="00722174">
      <w:pPr>
        <w:jc w:val="right"/>
      </w:pPr>
    </w:p>
    <w:p w14:paraId="7FE23E94" w14:textId="783FF6CB" w:rsidR="00722174" w:rsidRDefault="00722174" w:rsidP="00722174">
      <w:pPr>
        <w:jc w:val="right"/>
      </w:pPr>
    </w:p>
    <w:p w14:paraId="5F7800A3" w14:textId="77777777" w:rsidR="00722174" w:rsidRDefault="00722174" w:rsidP="00722174">
      <w:pPr>
        <w:jc w:val="right"/>
      </w:pPr>
    </w:p>
    <w:p w14:paraId="11F9209C" w14:textId="77777777" w:rsidR="00722174" w:rsidRDefault="00722174" w:rsidP="00722174">
      <w:pPr>
        <w:jc w:val="right"/>
      </w:pPr>
    </w:p>
    <w:p w14:paraId="3A715236" w14:textId="2A60C0D4" w:rsidR="00722174" w:rsidRDefault="00722174" w:rsidP="00722174">
      <w:pPr>
        <w:jc w:val="right"/>
      </w:pPr>
    </w:p>
    <w:p w14:paraId="47766F83" w14:textId="622F6630" w:rsidR="00722174" w:rsidRDefault="00722174" w:rsidP="00722174">
      <w:pPr>
        <w:jc w:val="right"/>
      </w:pPr>
    </w:p>
    <w:p w14:paraId="268EF2F4" w14:textId="1153143F" w:rsidR="00722174" w:rsidRDefault="00722174" w:rsidP="00722174">
      <w:pPr>
        <w:jc w:val="right"/>
      </w:pPr>
    </w:p>
    <w:p w14:paraId="29B59DE8" w14:textId="4F70256A" w:rsidR="00722174" w:rsidRDefault="00072E6E" w:rsidP="00722174">
      <w:pPr>
        <w:jc w:val="right"/>
      </w:pPr>
      <w:r>
        <w:rPr>
          <w:noProof/>
        </w:rPr>
        <w:drawing>
          <wp:anchor distT="0" distB="0" distL="114300" distR="114300" simplePos="0" relativeHeight="251390976" behindDoc="0" locked="0" layoutInCell="1" allowOverlap="1" wp14:anchorId="3E76DFD6" wp14:editId="5A02CB7A">
            <wp:simplePos x="0" y="0"/>
            <wp:positionH relativeFrom="column">
              <wp:posOffset>-575192</wp:posOffset>
            </wp:positionH>
            <wp:positionV relativeFrom="paragraph">
              <wp:posOffset>282398</wp:posOffset>
            </wp:positionV>
            <wp:extent cx="3586340" cy="4258310"/>
            <wp:effectExtent l="0" t="0" r="0" b="0"/>
            <wp:wrapNone/>
            <wp:docPr id="136066948" name="Picture 12" descr="Strawber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948" name="Picture 12" descr="Strawberry outline"/>
                    <pic:cNvPicPr>
                      <a:picLocks noChangeAspect="1"/>
                    </pic:cNvPicPr>
                  </pic:nvPicPr>
                  <pic:blipFill rotWithShape="1">
                    <a:blip r:embed="rId33" cstate="print">
                      <a:extLst>
                        <a:ext uri="{28A0092B-C50C-407E-A947-70E740481C1C}">
                          <a14:useLocalDpi xmlns:a14="http://schemas.microsoft.com/office/drawing/2010/main" val="0"/>
                        </a:ext>
                      </a:extLst>
                    </a:blip>
                    <a:srcRect l="21292" t="1953" r="19169" b="-1953"/>
                    <a:stretch>
                      <a:fillRect/>
                    </a:stretch>
                  </pic:blipFill>
                  <pic:spPr bwMode="auto">
                    <a:xfrm>
                      <a:off x="0" y="0"/>
                      <a:ext cx="3586340"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1F8FC7" w14:textId="77777777" w:rsidR="00722174" w:rsidRDefault="00722174" w:rsidP="00722174">
      <w:pPr>
        <w:jc w:val="right"/>
      </w:pPr>
    </w:p>
    <w:p w14:paraId="37BB3183" w14:textId="606E6360" w:rsidR="00722174" w:rsidRDefault="00722174" w:rsidP="00722174">
      <w:pPr>
        <w:jc w:val="right"/>
      </w:pPr>
    </w:p>
    <w:p w14:paraId="4CA2F203" w14:textId="75A82121" w:rsidR="00722174" w:rsidRDefault="00722174" w:rsidP="00722174">
      <w:pPr>
        <w:jc w:val="right"/>
      </w:pPr>
    </w:p>
    <w:p w14:paraId="6ECA5B6C" w14:textId="43C7C181" w:rsidR="00722174" w:rsidRDefault="0035234B" w:rsidP="00722174">
      <w:pPr>
        <w:jc w:val="right"/>
      </w:pPr>
      <w:r>
        <w:rPr>
          <w:rFonts w:asciiTheme="minorHAnsi" w:hAnsiTheme="minorHAnsi"/>
          <w:noProof/>
        </w:rPr>
        <w:drawing>
          <wp:anchor distT="0" distB="0" distL="114300" distR="114300" simplePos="0" relativeHeight="251351040" behindDoc="0" locked="0" layoutInCell="1" allowOverlap="1" wp14:anchorId="540A8AA4" wp14:editId="1B422B53">
            <wp:simplePos x="0" y="0"/>
            <wp:positionH relativeFrom="column">
              <wp:posOffset>1813516</wp:posOffset>
            </wp:positionH>
            <wp:positionV relativeFrom="paragraph">
              <wp:posOffset>67989</wp:posOffset>
            </wp:positionV>
            <wp:extent cx="5424520" cy="3835363"/>
            <wp:effectExtent l="0" t="0" r="0" b="0"/>
            <wp:wrapNone/>
            <wp:docPr id="517091091" name="Picture 17" descr="Oran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91091" name="Picture 17" descr="Orange outlin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24520" cy="3835363"/>
                    </a:xfrm>
                    <a:prstGeom prst="rect">
                      <a:avLst/>
                    </a:prstGeom>
                  </pic:spPr>
                </pic:pic>
              </a:graphicData>
            </a:graphic>
            <wp14:sizeRelH relativeFrom="page">
              <wp14:pctWidth>0</wp14:pctWidth>
            </wp14:sizeRelH>
            <wp14:sizeRelV relativeFrom="page">
              <wp14:pctHeight>0</wp14:pctHeight>
            </wp14:sizeRelV>
          </wp:anchor>
        </w:drawing>
      </w:r>
    </w:p>
    <w:p w14:paraId="111E1C4D" w14:textId="77777777" w:rsidR="00722174" w:rsidRDefault="00722174" w:rsidP="00722174">
      <w:pPr>
        <w:jc w:val="right"/>
      </w:pPr>
    </w:p>
    <w:p w14:paraId="19C0642B" w14:textId="77777777" w:rsidR="00722174" w:rsidRDefault="00722174" w:rsidP="00722174">
      <w:pPr>
        <w:jc w:val="right"/>
      </w:pPr>
    </w:p>
    <w:p w14:paraId="2A733712" w14:textId="77777777" w:rsidR="00722174" w:rsidRDefault="00722174" w:rsidP="00722174">
      <w:pPr>
        <w:jc w:val="right"/>
      </w:pPr>
    </w:p>
    <w:p w14:paraId="270E3A4A" w14:textId="77777777" w:rsidR="00722174" w:rsidRDefault="00722174" w:rsidP="00722174">
      <w:pPr>
        <w:jc w:val="right"/>
      </w:pPr>
    </w:p>
    <w:p w14:paraId="6E8FC65F" w14:textId="77777777" w:rsidR="00722174" w:rsidRDefault="00722174" w:rsidP="00722174">
      <w:pPr>
        <w:jc w:val="right"/>
      </w:pPr>
    </w:p>
    <w:p w14:paraId="2BEEACD9" w14:textId="77777777" w:rsidR="00722174" w:rsidRDefault="00722174" w:rsidP="00722174">
      <w:pPr>
        <w:jc w:val="right"/>
      </w:pPr>
    </w:p>
    <w:p w14:paraId="3CA6794A" w14:textId="77777777" w:rsidR="00722174" w:rsidRDefault="00722174" w:rsidP="00722174">
      <w:pPr>
        <w:jc w:val="right"/>
      </w:pPr>
    </w:p>
    <w:p w14:paraId="4AFB191B" w14:textId="77777777" w:rsidR="00722174" w:rsidRDefault="00722174" w:rsidP="00722174">
      <w:pPr>
        <w:jc w:val="right"/>
      </w:pPr>
    </w:p>
    <w:p w14:paraId="5B697263" w14:textId="77777777" w:rsidR="00722174" w:rsidRDefault="00722174" w:rsidP="00722174">
      <w:pPr>
        <w:jc w:val="right"/>
      </w:pPr>
    </w:p>
    <w:p w14:paraId="3F566C6B" w14:textId="77777777" w:rsidR="00722174" w:rsidRDefault="00722174" w:rsidP="00722174">
      <w:pPr>
        <w:jc w:val="right"/>
      </w:pPr>
    </w:p>
    <w:p w14:paraId="5BA373F5" w14:textId="77777777" w:rsidR="00722174" w:rsidRDefault="00722174" w:rsidP="00722174">
      <w:pPr>
        <w:jc w:val="right"/>
      </w:pPr>
    </w:p>
    <w:p w14:paraId="488D944E" w14:textId="77777777" w:rsidR="00722174" w:rsidRDefault="00722174" w:rsidP="00722174">
      <w:pPr>
        <w:jc w:val="right"/>
      </w:pPr>
    </w:p>
    <w:p w14:paraId="037088CC" w14:textId="77777777" w:rsidR="00722174" w:rsidRDefault="00722174" w:rsidP="00722174">
      <w:pPr>
        <w:jc w:val="right"/>
      </w:pPr>
    </w:p>
    <w:p w14:paraId="2432B84E" w14:textId="77777777" w:rsidR="00722174" w:rsidRDefault="00722174" w:rsidP="00722174">
      <w:pPr>
        <w:jc w:val="right"/>
      </w:pPr>
    </w:p>
    <w:p w14:paraId="3C7D7185" w14:textId="77777777" w:rsidR="00722174" w:rsidRDefault="00722174" w:rsidP="00722174">
      <w:pPr>
        <w:jc w:val="right"/>
      </w:pPr>
    </w:p>
    <w:p w14:paraId="3ED822B8" w14:textId="77777777" w:rsidR="00722174" w:rsidRDefault="00722174" w:rsidP="00722174">
      <w:pPr>
        <w:jc w:val="right"/>
      </w:pPr>
    </w:p>
    <w:p w14:paraId="3F6BBC17" w14:textId="77777777" w:rsidR="00722174" w:rsidRDefault="00722174" w:rsidP="00722174">
      <w:pPr>
        <w:jc w:val="right"/>
      </w:pPr>
    </w:p>
    <w:p w14:paraId="76AFF08E" w14:textId="77777777" w:rsidR="00722174" w:rsidRDefault="00722174" w:rsidP="00722174">
      <w:pPr>
        <w:jc w:val="right"/>
      </w:pPr>
    </w:p>
    <w:p w14:paraId="2F7CA927" w14:textId="4E6CEF1D" w:rsidR="00722174" w:rsidRDefault="00B30C2D" w:rsidP="00722174">
      <w:pPr>
        <w:jc w:val="right"/>
      </w:pPr>
      <w:r>
        <w:rPr>
          <w:rFonts w:asciiTheme="minorHAnsi" w:hAnsiTheme="minorHAnsi"/>
          <w:noProof/>
        </w:rPr>
        <w:lastRenderedPageBreak/>
        <w:drawing>
          <wp:anchor distT="0" distB="0" distL="114300" distR="114300" simplePos="0" relativeHeight="251697152" behindDoc="0" locked="0" layoutInCell="1" allowOverlap="1" wp14:anchorId="2E81AEB4" wp14:editId="12503487">
            <wp:simplePos x="0" y="0"/>
            <wp:positionH relativeFrom="column">
              <wp:posOffset>463700</wp:posOffset>
            </wp:positionH>
            <wp:positionV relativeFrom="paragraph">
              <wp:posOffset>-1795541</wp:posOffset>
            </wp:positionV>
            <wp:extent cx="3282854" cy="5732318"/>
            <wp:effectExtent l="0" t="0" r="0" b="0"/>
            <wp:wrapNone/>
            <wp:docPr id="1166838973" name="Picture 21" descr="Papay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38973" name="Picture 21" descr="Papaya outline"/>
                    <pic:cNvPicPr/>
                  </pic:nvPicPr>
                  <pic:blipFill>
                    <a:blip r:embed="rId35" cstate="print">
                      <a:extLst>
                        <a:ext uri="{28A0092B-C50C-407E-A947-70E740481C1C}">
                          <a14:useLocalDpi xmlns:a14="http://schemas.microsoft.com/office/drawing/2010/main" val="0"/>
                        </a:ext>
                      </a:extLst>
                    </a:blip>
                    <a:srcRect l="29767" r="29767"/>
                    <a:stretch>
                      <a:fillRect/>
                    </a:stretch>
                  </pic:blipFill>
                  <pic:spPr bwMode="auto">
                    <a:xfrm rot="4759870">
                      <a:off x="0" y="0"/>
                      <a:ext cx="3282854" cy="5732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60859" w14:textId="710B23A5" w:rsidR="00722174" w:rsidRDefault="00722174" w:rsidP="00722174">
      <w:pPr>
        <w:jc w:val="right"/>
      </w:pPr>
    </w:p>
    <w:p w14:paraId="27D18509" w14:textId="202C7F35" w:rsidR="00722174" w:rsidRDefault="00722174" w:rsidP="00722174">
      <w:pPr>
        <w:jc w:val="right"/>
      </w:pPr>
    </w:p>
    <w:p w14:paraId="383EBAB1" w14:textId="505EB535" w:rsidR="00722174" w:rsidRDefault="00722174" w:rsidP="00722174">
      <w:pPr>
        <w:jc w:val="right"/>
      </w:pPr>
    </w:p>
    <w:p w14:paraId="0B77CBB1" w14:textId="266ED671" w:rsidR="00722174" w:rsidRDefault="00722174" w:rsidP="00722174">
      <w:pPr>
        <w:jc w:val="right"/>
      </w:pPr>
    </w:p>
    <w:p w14:paraId="2FCE12FC" w14:textId="12A7E79B" w:rsidR="00722174" w:rsidRDefault="00722174" w:rsidP="00722174">
      <w:pPr>
        <w:jc w:val="right"/>
      </w:pPr>
    </w:p>
    <w:p w14:paraId="1A83CB66" w14:textId="0F2D8A24" w:rsidR="00722174" w:rsidRDefault="00722174" w:rsidP="00722174">
      <w:pPr>
        <w:jc w:val="right"/>
      </w:pPr>
    </w:p>
    <w:p w14:paraId="2EE4E3E4" w14:textId="627FEFA1" w:rsidR="00722174" w:rsidRDefault="00722174" w:rsidP="00722174">
      <w:pPr>
        <w:jc w:val="right"/>
      </w:pPr>
    </w:p>
    <w:p w14:paraId="1C45F377" w14:textId="1B0C656F" w:rsidR="00D83FAC" w:rsidRDefault="00496BB6" w:rsidP="00722174">
      <w:pPr>
        <w:jc w:val="right"/>
      </w:pPr>
      <w:r>
        <w:rPr>
          <w:rFonts w:asciiTheme="minorHAnsi" w:hAnsiTheme="minorHAnsi"/>
          <w:noProof/>
        </w:rPr>
        <w:drawing>
          <wp:anchor distT="0" distB="0" distL="114300" distR="114300" simplePos="0" relativeHeight="251474944" behindDoc="0" locked="0" layoutInCell="1" allowOverlap="1" wp14:anchorId="53A1CC9E" wp14:editId="41DE903C">
            <wp:simplePos x="0" y="0"/>
            <wp:positionH relativeFrom="column">
              <wp:posOffset>2267857</wp:posOffset>
            </wp:positionH>
            <wp:positionV relativeFrom="paragraph">
              <wp:posOffset>111891</wp:posOffset>
            </wp:positionV>
            <wp:extent cx="4258392" cy="6417550"/>
            <wp:effectExtent l="0" t="0" r="0" b="0"/>
            <wp:wrapNone/>
            <wp:docPr id="1272783926" name="Picture 14" descr="Pineap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83926" name="Picture 14" descr="Pineapple outline"/>
                    <pic:cNvPicPr/>
                  </pic:nvPicPr>
                  <pic:blipFill>
                    <a:blip r:embed="rId36" cstate="print">
                      <a:extLst>
                        <a:ext uri="{28A0092B-C50C-407E-A947-70E740481C1C}">
                          <a14:useLocalDpi xmlns:a14="http://schemas.microsoft.com/office/drawing/2010/main" val="0"/>
                        </a:ext>
                      </a:extLst>
                    </a:blip>
                    <a:srcRect l="26562" r="26562"/>
                    <a:stretch>
                      <a:fillRect/>
                    </a:stretch>
                  </pic:blipFill>
                  <pic:spPr bwMode="auto">
                    <a:xfrm>
                      <a:off x="0" y="0"/>
                      <a:ext cx="4258392" cy="64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2FB0C" w14:textId="678708B5" w:rsidR="00D83FAC" w:rsidRDefault="00D83FAC" w:rsidP="00722174">
      <w:pPr>
        <w:jc w:val="right"/>
      </w:pPr>
    </w:p>
    <w:p w14:paraId="44DC9D26" w14:textId="518D4356" w:rsidR="00D83FAC" w:rsidRDefault="00D83FAC" w:rsidP="00722174">
      <w:pPr>
        <w:jc w:val="right"/>
      </w:pPr>
    </w:p>
    <w:p w14:paraId="453CD445" w14:textId="1B6A55AF" w:rsidR="00D83FAC" w:rsidRDefault="00D83FAC" w:rsidP="00722174">
      <w:pPr>
        <w:jc w:val="right"/>
      </w:pPr>
    </w:p>
    <w:p w14:paraId="542DC386" w14:textId="003C0EB2" w:rsidR="00D83FAC" w:rsidRDefault="00D83FAC" w:rsidP="00722174">
      <w:pPr>
        <w:jc w:val="right"/>
      </w:pPr>
    </w:p>
    <w:p w14:paraId="36F45521" w14:textId="13D97E47" w:rsidR="00D83FAC" w:rsidRDefault="00D83FAC" w:rsidP="00722174">
      <w:pPr>
        <w:jc w:val="right"/>
      </w:pPr>
    </w:p>
    <w:p w14:paraId="0515B874" w14:textId="19CE22E4" w:rsidR="00D83FAC" w:rsidRDefault="00496BB6" w:rsidP="00722174">
      <w:pPr>
        <w:jc w:val="right"/>
      </w:pPr>
      <w:r>
        <w:rPr>
          <w:rFonts w:asciiTheme="minorHAnsi" w:hAnsiTheme="minorHAnsi"/>
          <w:noProof/>
        </w:rPr>
        <w:drawing>
          <wp:anchor distT="0" distB="0" distL="114300" distR="114300" simplePos="0" relativeHeight="251547648" behindDoc="0" locked="0" layoutInCell="1" allowOverlap="1" wp14:anchorId="2C8F148C" wp14:editId="57F735FA">
            <wp:simplePos x="0" y="0"/>
            <wp:positionH relativeFrom="column">
              <wp:posOffset>-1060450</wp:posOffset>
            </wp:positionH>
            <wp:positionV relativeFrom="paragraph">
              <wp:posOffset>328682</wp:posOffset>
            </wp:positionV>
            <wp:extent cx="4762747" cy="3367376"/>
            <wp:effectExtent l="0" t="0" r="0" b="0"/>
            <wp:wrapNone/>
            <wp:docPr id="1985452634" name="Picture 18" descr="Lych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52634" name="Picture 18" descr="Lychee outlin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4762747" cy="3367376"/>
                    </a:xfrm>
                    <a:prstGeom prst="rect">
                      <a:avLst/>
                    </a:prstGeom>
                  </pic:spPr>
                </pic:pic>
              </a:graphicData>
            </a:graphic>
            <wp14:sizeRelH relativeFrom="margin">
              <wp14:pctWidth>0</wp14:pctWidth>
            </wp14:sizeRelH>
            <wp14:sizeRelV relativeFrom="margin">
              <wp14:pctHeight>0</wp14:pctHeight>
            </wp14:sizeRelV>
          </wp:anchor>
        </w:drawing>
      </w:r>
    </w:p>
    <w:p w14:paraId="3D20C089" w14:textId="6C9BB89C" w:rsidR="00D83FAC" w:rsidRDefault="00D83FAC" w:rsidP="00722174">
      <w:pPr>
        <w:jc w:val="right"/>
      </w:pPr>
    </w:p>
    <w:p w14:paraId="53E55497" w14:textId="0C57DCD5" w:rsidR="00D83FAC" w:rsidRDefault="00D83FAC" w:rsidP="00722174">
      <w:pPr>
        <w:jc w:val="right"/>
      </w:pPr>
    </w:p>
    <w:p w14:paraId="14CC8941" w14:textId="1316F7C5" w:rsidR="00D83FAC" w:rsidRDefault="004B2956" w:rsidP="00722174">
      <w:pPr>
        <w:jc w:val="right"/>
      </w:pPr>
      <w:r>
        <w:rPr>
          <w:rFonts w:asciiTheme="minorHAnsi" w:hAnsiTheme="minorHAnsi"/>
          <w:noProof/>
        </w:rPr>
        <w:t>z\</w:t>
      </w:r>
    </w:p>
    <w:p w14:paraId="54215D5F" w14:textId="7BA4CC0B" w:rsidR="00D83FAC" w:rsidRDefault="00D83FAC" w:rsidP="00722174">
      <w:pPr>
        <w:jc w:val="right"/>
      </w:pPr>
    </w:p>
    <w:p w14:paraId="0CC2895A" w14:textId="7A6525C0" w:rsidR="00D83FAC" w:rsidRDefault="00D83FAC" w:rsidP="00722174">
      <w:pPr>
        <w:jc w:val="right"/>
      </w:pPr>
    </w:p>
    <w:p w14:paraId="337C54EE" w14:textId="23CBF853" w:rsidR="00D83FAC" w:rsidRDefault="00D83FAC" w:rsidP="00722174">
      <w:pPr>
        <w:jc w:val="right"/>
      </w:pPr>
    </w:p>
    <w:p w14:paraId="119C0787" w14:textId="630C527F" w:rsidR="00D83FAC" w:rsidRDefault="00D83FAC" w:rsidP="00722174">
      <w:pPr>
        <w:jc w:val="right"/>
      </w:pPr>
    </w:p>
    <w:p w14:paraId="184E2706" w14:textId="08230D74" w:rsidR="00D83FAC" w:rsidRDefault="00D83FAC" w:rsidP="00722174">
      <w:pPr>
        <w:jc w:val="right"/>
      </w:pPr>
    </w:p>
    <w:p w14:paraId="572D5918" w14:textId="6262AF23" w:rsidR="00D83FAC" w:rsidRDefault="00D83FAC" w:rsidP="00722174">
      <w:pPr>
        <w:jc w:val="right"/>
      </w:pPr>
    </w:p>
    <w:p w14:paraId="39795B08" w14:textId="02CC687F" w:rsidR="00D83FAC" w:rsidRDefault="00D83FAC" w:rsidP="00722174">
      <w:pPr>
        <w:jc w:val="right"/>
      </w:pPr>
    </w:p>
    <w:p w14:paraId="1F643B04" w14:textId="361D532E" w:rsidR="00D83FAC" w:rsidRDefault="00D83FAC" w:rsidP="00722174">
      <w:pPr>
        <w:jc w:val="right"/>
      </w:pPr>
    </w:p>
    <w:p w14:paraId="161AC245" w14:textId="1AEB7075" w:rsidR="00D83FAC" w:rsidRDefault="00D83FAC" w:rsidP="00722174">
      <w:pPr>
        <w:jc w:val="right"/>
      </w:pPr>
    </w:p>
    <w:p w14:paraId="3877D753" w14:textId="7B2FA812" w:rsidR="00D83FAC" w:rsidRDefault="00D83FAC" w:rsidP="00722174">
      <w:pPr>
        <w:jc w:val="right"/>
      </w:pPr>
    </w:p>
    <w:p w14:paraId="6AE34EC6" w14:textId="1ABD981D" w:rsidR="00D83FAC" w:rsidRDefault="00D83FAC" w:rsidP="00722174">
      <w:pPr>
        <w:jc w:val="right"/>
      </w:pPr>
    </w:p>
    <w:p w14:paraId="1D34C26C" w14:textId="432F6281" w:rsidR="00722174" w:rsidRDefault="00722174" w:rsidP="00722174">
      <w:pPr>
        <w:jc w:val="right"/>
      </w:pPr>
    </w:p>
    <w:p w14:paraId="5D5FC938" w14:textId="77777777" w:rsidR="00722174" w:rsidRDefault="00722174" w:rsidP="00722174">
      <w:pPr>
        <w:jc w:val="right"/>
      </w:pPr>
    </w:p>
    <w:p w14:paraId="1A7912A4" w14:textId="5F59A835" w:rsidR="00722174" w:rsidRDefault="00722174" w:rsidP="00722174">
      <w:pPr>
        <w:jc w:val="right"/>
      </w:pPr>
    </w:p>
    <w:p w14:paraId="1C4B776E" w14:textId="0A6712CA" w:rsidR="00722174" w:rsidRDefault="00722174" w:rsidP="00722174">
      <w:pPr>
        <w:jc w:val="right"/>
      </w:pPr>
    </w:p>
    <w:p w14:paraId="01909392" w14:textId="70CBE334" w:rsidR="00722174" w:rsidRDefault="00722174" w:rsidP="00722174">
      <w:pPr>
        <w:jc w:val="right"/>
      </w:pPr>
    </w:p>
    <w:p w14:paraId="3AE11D94" w14:textId="77777777" w:rsidR="00722174" w:rsidRDefault="00722174" w:rsidP="00722174">
      <w:pPr>
        <w:jc w:val="right"/>
      </w:pPr>
    </w:p>
    <w:p w14:paraId="3848C084" w14:textId="77777777" w:rsidR="00722174" w:rsidRDefault="00722174" w:rsidP="00722174">
      <w:pPr>
        <w:jc w:val="right"/>
      </w:pPr>
    </w:p>
    <w:p w14:paraId="7565B36E" w14:textId="77777777" w:rsidR="00722174" w:rsidRDefault="00722174" w:rsidP="00722174">
      <w:pPr>
        <w:jc w:val="right"/>
      </w:pPr>
    </w:p>
    <w:p w14:paraId="2545A797" w14:textId="77777777" w:rsidR="00722174" w:rsidRDefault="00722174" w:rsidP="00722174">
      <w:pPr>
        <w:jc w:val="right"/>
      </w:pPr>
    </w:p>
    <w:p w14:paraId="035018C8" w14:textId="77777777" w:rsidR="00722174" w:rsidRDefault="00722174" w:rsidP="00722174">
      <w:pPr>
        <w:jc w:val="right"/>
      </w:pPr>
    </w:p>
    <w:p w14:paraId="71BE0925" w14:textId="77777777" w:rsidR="00722174" w:rsidRDefault="00722174" w:rsidP="00722174">
      <w:pPr>
        <w:jc w:val="right"/>
      </w:pPr>
    </w:p>
    <w:p w14:paraId="025E4747" w14:textId="77777777" w:rsidR="00722174" w:rsidRDefault="00722174" w:rsidP="00722174">
      <w:pPr>
        <w:jc w:val="right"/>
      </w:pPr>
    </w:p>
    <w:p w14:paraId="586B288F" w14:textId="77777777" w:rsidR="00722174" w:rsidRDefault="00722174" w:rsidP="00722174">
      <w:pPr>
        <w:jc w:val="right"/>
      </w:pPr>
    </w:p>
    <w:p w14:paraId="70402E1E" w14:textId="77777777" w:rsidR="00722174" w:rsidRDefault="00722174" w:rsidP="00722174">
      <w:pPr>
        <w:jc w:val="right"/>
      </w:pPr>
    </w:p>
    <w:p w14:paraId="5E63C66B" w14:textId="4AD6231A" w:rsidR="00722174" w:rsidRDefault="00E54DE9" w:rsidP="00722174">
      <w:pPr>
        <w:jc w:val="right"/>
      </w:pPr>
      <w:r>
        <w:rPr>
          <w:rFonts w:asciiTheme="minorHAnsi" w:hAnsiTheme="minorHAnsi"/>
          <w:noProof/>
        </w:rPr>
        <w:lastRenderedPageBreak/>
        <w:drawing>
          <wp:anchor distT="0" distB="0" distL="114300" distR="114300" simplePos="0" relativeHeight="251866112" behindDoc="0" locked="0" layoutInCell="1" allowOverlap="1" wp14:anchorId="22719AA3" wp14:editId="3C9BFDFD">
            <wp:simplePos x="0" y="0"/>
            <wp:positionH relativeFrom="column">
              <wp:posOffset>-725410</wp:posOffset>
            </wp:positionH>
            <wp:positionV relativeFrom="paragraph">
              <wp:posOffset>-376358</wp:posOffset>
            </wp:positionV>
            <wp:extent cx="3815255" cy="4667589"/>
            <wp:effectExtent l="0" t="0" r="0" b="0"/>
            <wp:wrapNone/>
            <wp:docPr id="463168404" name="Picture 20" descr="Dragon frui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68404" name="Picture 20" descr="Dragon fruit outline"/>
                    <pic:cNvPicPr>
                      <a:picLocks noChangeAspect="1"/>
                    </pic:cNvPicPr>
                  </pic:nvPicPr>
                  <pic:blipFill rotWithShape="1">
                    <a:blip r:embed="rId38" cstate="print">
                      <a:extLst>
                        <a:ext uri="{28A0092B-C50C-407E-A947-70E740481C1C}">
                          <a14:useLocalDpi xmlns:a14="http://schemas.microsoft.com/office/drawing/2010/main" val="0"/>
                        </a:ext>
                      </a:extLst>
                    </a:blip>
                    <a:srcRect l="21491" r="20716"/>
                    <a:stretch>
                      <a:fillRect/>
                    </a:stretch>
                  </pic:blipFill>
                  <pic:spPr bwMode="auto">
                    <a:xfrm>
                      <a:off x="0" y="0"/>
                      <a:ext cx="3815255" cy="46675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151">
        <w:rPr>
          <w:rFonts w:asciiTheme="minorHAnsi" w:hAnsiTheme="minorHAnsi"/>
          <w:noProof/>
        </w:rPr>
        <w:drawing>
          <wp:anchor distT="0" distB="0" distL="114300" distR="114300" simplePos="0" relativeHeight="251937792" behindDoc="0" locked="0" layoutInCell="1" allowOverlap="1" wp14:anchorId="75A89F88" wp14:editId="10F6EBEE">
            <wp:simplePos x="0" y="0"/>
            <wp:positionH relativeFrom="column">
              <wp:posOffset>1034521</wp:posOffset>
            </wp:positionH>
            <wp:positionV relativeFrom="paragraph">
              <wp:posOffset>-924907</wp:posOffset>
            </wp:positionV>
            <wp:extent cx="5808579" cy="4106909"/>
            <wp:effectExtent l="0" t="0" r="395605" b="0"/>
            <wp:wrapNone/>
            <wp:docPr id="286313342" name="Picture 15" descr="Cherri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3342" name="Picture 15" descr="Cherries outline"/>
                    <pic:cNvPicPr/>
                  </pic:nvPicPr>
                  <pic:blipFill>
                    <a:blip r:embed="rId39" cstate="print">
                      <a:extLst>
                        <a:ext uri="{28A0092B-C50C-407E-A947-70E740481C1C}">
                          <a14:useLocalDpi xmlns:a14="http://schemas.microsoft.com/office/drawing/2010/main" val="0"/>
                        </a:ext>
                      </a:extLst>
                    </a:blip>
                    <a:stretch>
                      <a:fillRect/>
                    </a:stretch>
                  </pic:blipFill>
                  <pic:spPr>
                    <a:xfrm rot="18623516">
                      <a:off x="0" y="0"/>
                      <a:ext cx="5808579" cy="4106909"/>
                    </a:xfrm>
                    <a:prstGeom prst="rect">
                      <a:avLst/>
                    </a:prstGeom>
                  </pic:spPr>
                </pic:pic>
              </a:graphicData>
            </a:graphic>
            <wp14:sizeRelH relativeFrom="page">
              <wp14:pctWidth>0</wp14:pctWidth>
            </wp14:sizeRelH>
            <wp14:sizeRelV relativeFrom="page">
              <wp14:pctHeight>0</wp14:pctHeight>
            </wp14:sizeRelV>
          </wp:anchor>
        </w:drawing>
      </w:r>
    </w:p>
    <w:p w14:paraId="3DA288B2" w14:textId="5ADD0101" w:rsidR="00722174" w:rsidRDefault="00722174" w:rsidP="00722174">
      <w:pPr>
        <w:jc w:val="right"/>
      </w:pPr>
    </w:p>
    <w:p w14:paraId="2FE64DBD" w14:textId="4481020E" w:rsidR="00722174" w:rsidRDefault="00722174" w:rsidP="00722174">
      <w:pPr>
        <w:jc w:val="right"/>
      </w:pPr>
    </w:p>
    <w:p w14:paraId="271E0127" w14:textId="5299CD63" w:rsidR="00722174" w:rsidRDefault="00722174" w:rsidP="00722174">
      <w:pPr>
        <w:jc w:val="right"/>
      </w:pPr>
    </w:p>
    <w:p w14:paraId="52A6BBDF" w14:textId="22B950BC" w:rsidR="00722174" w:rsidRDefault="00722174" w:rsidP="00722174">
      <w:pPr>
        <w:jc w:val="right"/>
      </w:pPr>
    </w:p>
    <w:p w14:paraId="5F02B637" w14:textId="77777777" w:rsidR="00722174" w:rsidRDefault="00722174" w:rsidP="00722174">
      <w:pPr>
        <w:jc w:val="right"/>
      </w:pPr>
    </w:p>
    <w:p w14:paraId="7723266E" w14:textId="6A7A4600" w:rsidR="00722174" w:rsidRDefault="00722174" w:rsidP="00722174">
      <w:pPr>
        <w:jc w:val="right"/>
      </w:pPr>
    </w:p>
    <w:p w14:paraId="2E284FCD" w14:textId="2B279648" w:rsidR="00722174" w:rsidRDefault="00722174" w:rsidP="00722174">
      <w:pPr>
        <w:jc w:val="right"/>
      </w:pPr>
    </w:p>
    <w:p w14:paraId="5F3C2624" w14:textId="372A2C86" w:rsidR="00722174" w:rsidRPr="00722174" w:rsidRDefault="00496BB6" w:rsidP="00722174">
      <w:pPr>
        <w:jc w:val="right"/>
      </w:pPr>
      <w:r>
        <w:rPr>
          <w:rFonts w:asciiTheme="minorHAnsi" w:hAnsiTheme="minorHAnsi"/>
          <w:noProof/>
        </w:rPr>
        <w:drawing>
          <wp:anchor distT="0" distB="0" distL="114300" distR="114300" simplePos="0" relativeHeight="251862016" behindDoc="0" locked="0" layoutInCell="1" allowOverlap="1" wp14:anchorId="72D173AD" wp14:editId="4E561883">
            <wp:simplePos x="0" y="0"/>
            <wp:positionH relativeFrom="column">
              <wp:posOffset>2054028</wp:posOffset>
            </wp:positionH>
            <wp:positionV relativeFrom="paragraph">
              <wp:posOffset>1836172</wp:posOffset>
            </wp:positionV>
            <wp:extent cx="5426177" cy="4809181"/>
            <wp:effectExtent l="0" t="0" r="0" b="410845"/>
            <wp:wrapNone/>
            <wp:docPr id="1272450957" name="Picture 13" descr="Banan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50957" name="Picture 13" descr="Banana outline"/>
                    <pic:cNvPicPr/>
                  </pic:nvPicPr>
                  <pic:blipFill rotWithShape="1">
                    <a:blip r:embed="rId40" cstate="print">
                      <a:extLst>
                        <a:ext uri="{28A0092B-C50C-407E-A947-70E740481C1C}">
                          <a14:useLocalDpi xmlns:a14="http://schemas.microsoft.com/office/drawing/2010/main" val="0"/>
                        </a:ext>
                      </a:extLst>
                    </a:blip>
                    <a:srcRect l="20229"/>
                    <a:stretch>
                      <a:fillRect/>
                    </a:stretch>
                  </pic:blipFill>
                  <pic:spPr bwMode="auto">
                    <a:xfrm rot="20342541">
                      <a:off x="0" y="0"/>
                      <a:ext cx="5426177" cy="480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3F6">
        <w:rPr>
          <w:rFonts w:asciiTheme="minorHAnsi" w:hAnsiTheme="minorHAnsi"/>
          <w:noProof/>
        </w:rPr>
        <w:drawing>
          <wp:anchor distT="0" distB="0" distL="114300" distR="114300" simplePos="0" relativeHeight="251949056" behindDoc="0" locked="0" layoutInCell="1" allowOverlap="1" wp14:anchorId="196C2B76" wp14:editId="2500C955">
            <wp:simplePos x="0" y="0"/>
            <wp:positionH relativeFrom="column">
              <wp:posOffset>0</wp:posOffset>
            </wp:positionH>
            <wp:positionV relativeFrom="paragraph">
              <wp:posOffset>2068830</wp:posOffset>
            </wp:positionV>
            <wp:extent cx="4227830" cy="5414010"/>
            <wp:effectExtent l="0" t="0" r="0" b="0"/>
            <wp:wrapNone/>
            <wp:docPr id="677621052" name="Picture 22" descr="Grap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1052" name="Picture 22" descr="Grapes outline"/>
                    <pic:cNvPicPr>
                      <a:picLocks noChangeAspect="1"/>
                    </pic:cNvPicPr>
                  </pic:nvPicPr>
                  <pic:blipFill>
                    <a:blip r:embed="rId41" cstate="print">
                      <a:extLst>
                        <a:ext uri="{28A0092B-C50C-407E-A947-70E740481C1C}">
                          <a14:useLocalDpi xmlns:a14="http://schemas.microsoft.com/office/drawing/2010/main" val="0"/>
                        </a:ext>
                      </a:extLst>
                    </a:blip>
                    <a:srcRect l="22389" r="22389"/>
                    <a:stretch>
                      <a:fillRect/>
                    </a:stretch>
                  </pic:blipFill>
                  <pic:spPr bwMode="auto">
                    <a:xfrm rot="402498">
                      <a:off x="0" y="0"/>
                      <a:ext cx="4227830" cy="541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722174" w:rsidRPr="00722174" w:rsidSect="005E0430">
      <w:headerReference w:type="default" r:id="rId42"/>
      <w:footerReference w:type="default" r:id="rId43"/>
      <w:pgSz w:w="11906" w:h="16838"/>
      <w:pgMar w:top="228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49E5D" w14:textId="77777777" w:rsidR="00086852" w:rsidRDefault="00086852" w:rsidP="001B692A">
      <w:r>
        <w:separator/>
      </w:r>
    </w:p>
  </w:endnote>
  <w:endnote w:type="continuationSeparator" w:id="0">
    <w:p w14:paraId="1BE801EB" w14:textId="77777777" w:rsidR="00086852" w:rsidRDefault="00086852" w:rsidP="001B6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296902"/>
      <w:docPartObj>
        <w:docPartGallery w:val="Page Numbers (Bottom of Page)"/>
        <w:docPartUnique/>
      </w:docPartObj>
    </w:sdtPr>
    <w:sdtEndPr>
      <w:rPr>
        <w:noProof/>
      </w:rPr>
    </w:sdtEndPr>
    <w:sdtContent>
      <w:p w14:paraId="498DD346" w14:textId="77777777" w:rsidR="00C35FD8" w:rsidRDefault="00C35F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EEF294" w14:textId="77777777" w:rsidR="00604F48" w:rsidRDefault="00604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8DF92" w14:textId="77777777" w:rsidR="00086852" w:rsidRDefault="00086852" w:rsidP="001B692A">
      <w:r>
        <w:separator/>
      </w:r>
    </w:p>
  </w:footnote>
  <w:footnote w:type="continuationSeparator" w:id="0">
    <w:p w14:paraId="3EBC5BF7" w14:textId="77777777" w:rsidR="00086852" w:rsidRDefault="00086852" w:rsidP="001B6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516B" w14:textId="0F133BD9" w:rsidR="005E0430" w:rsidRDefault="005B3B60" w:rsidP="001B692A">
    <w:pPr>
      <w:pStyle w:val="Header"/>
    </w:pPr>
    <w:r w:rsidRPr="00907289">
      <w:rPr>
        <w:noProof/>
      </w:rPr>
      <w:drawing>
        <wp:anchor distT="0" distB="0" distL="114300" distR="114300" simplePos="0" relativeHeight="251270144" behindDoc="0" locked="0" layoutInCell="1" allowOverlap="1" wp14:anchorId="51C6C5B6" wp14:editId="7A0BFC85">
          <wp:simplePos x="0" y="0"/>
          <wp:positionH relativeFrom="column">
            <wp:posOffset>4667885</wp:posOffset>
          </wp:positionH>
          <wp:positionV relativeFrom="paragraph">
            <wp:posOffset>15875</wp:posOffset>
          </wp:positionV>
          <wp:extent cx="1055370" cy="85979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55370" cy="859790"/>
                  </a:xfrm>
                  <a:prstGeom prst="rect">
                    <a:avLst/>
                  </a:prstGeom>
                </pic:spPr>
              </pic:pic>
            </a:graphicData>
          </a:graphic>
          <wp14:sizeRelH relativeFrom="page">
            <wp14:pctWidth>0</wp14:pctWidth>
          </wp14:sizeRelH>
          <wp14:sizeRelV relativeFrom="page">
            <wp14:pctHeight>0</wp14:pctHeight>
          </wp14:sizeRelV>
        </wp:anchor>
      </w:drawing>
    </w:r>
    <w:r w:rsidR="00604F48" w:rsidRPr="00907289">
      <w:rPr>
        <w:noProof/>
      </w:rPr>
      <w:drawing>
        <wp:anchor distT="0" distB="0" distL="114300" distR="114300" simplePos="0" relativeHeight="251269120" behindDoc="0" locked="0" layoutInCell="1" allowOverlap="1" wp14:anchorId="4F01D87D" wp14:editId="7C61491E">
          <wp:simplePos x="0" y="0"/>
          <wp:positionH relativeFrom="column">
            <wp:posOffset>-180304</wp:posOffset>
          </wp:positionH>
          <wp:positionV relativeFrom="paragraph">
            <wp:posOffset>-256398</wp:posOffset>
          </wp:positionV>
          <wp:extent cx="2365670" cy="145072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384754" cy="14624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E0C44"/>
    <w:multiLevelType w:val="hybridMultilevel"/>
    <w:tmpl w:val="DEB209C4"/>
    <w:lvl w:ilvl="0" w:tplc="EEBEB65E">
      <w:start w:val="1"/>
      <w:numFmt w:val="bullet"/>
      <w:pStyle w:val="Resources2ResourcesLis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2E462C7"/>
    <w:multiLevelType w:val="hybridMultilevel"/>
    <w:tmpl w:val="D070FA48"/>
    <w:lvl w:ilvl="0" w:tplc="5D2278D2">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7170106"/>
    <w:multiLevelType w:val="hybridMultilevel"/>
    <w:tmpl w:val="C0807EB2"/>
    <w:lvl w:ilvl="0" w:tplc="1EB6A97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45D8F"/>
    <w:multiLevelType w:val="hybridMultilevel"/>
    <w:tmpl w:val="4498F7F8"/>
    <w:lvl w:ilvl="0" w:tplc="676C2486">
      <w:start w:val="1"/>
      <w:numFmt w:val="bullet"/>
      <w:pStyle w:val="ResourcesList1"/>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E4F0F4E"/>
    <w:multiLevelType w:val="hybridMultilevel"/>
    <w:tmpl w:val="484603B6"/>
    <w:lvl w:ilvl="0" w:tplc="E070D822">
      <w:start w:val="1"/>
      <w:numFmt w:val="bullet"/>
      <w:pStyle w:val="FMList"/>
      <w:lvlText w:val=""/>
      <w:lvlJc w:val="left"/>
      <w:pPr>
        <w:ind w:left="1440" w:hanging="360"/>
      </w:pPr>
      <w:rPr>
        <w:rFonts w:ascii="Symbol" w:hAnsi="Symbo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F862FE8"/>
    <w:multiLevelType w:val="hybridMultilevel"/>
    <w:tmpl w:val="1900768C"/>
    <w:lvl w:ilvl="0" w:tplc="1EB6A97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EF4B79"/>
    <w:multiLevelType w:val="hybridMultilevel"/>
    <w:tmpl w:val="629A2A2E"/>
    <w:lvl w:ilvl="0" w:tplc="1EB6A97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343DA3"/>
    <w:multiLevelType w:val="hybridMultilevel"/>
    <w:tmpl w:val="AE3E0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6165FF"/>
    <w:multiLevelType w:val="hybridMultilevel"/>
    <w:tmpl w:val="801C2E52"/>
    <w:lvl w:ilvl="0" w:tplc="80884A1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6B50AF"/>
    <w:multiLevelType w:val="hybridMultilevel"/>
    <w:tmpl w:val="D6CAB154"/>
    <w:lvl w:ilvl="0" w:tplc="F3FA4CE6">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2737B2"/>
    <w:multiLevelType w:val="hybridMultilevel"/>
    <w:tmpl w:val="AA621B1C"/>
    <w:lvl w:ilvl="0" w:tplc="8414618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147A03"/>
    <w:multiLevelType w:val="hybridMultilevel"/>
    <w:tmpl w:val="33E8A090"/>
    <w:lvl w:ilvl="0" w:tplc="22C06138">
      <w:start w:val="1"/>
      <w:numFmt w:val="bullet"/>
      <w:pStyle w:val="AdditionalResourcesList"/>
      <w:lvlText w:val=""/>
      <w:lvlJc w:val="left"/>
      <w:pPr>
        <w:ind w:left="862"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CBD5D94"/>
    <w:multiLevelType w:val="hybridMultilevel"/>
    <w:tmpl w:val="975E65D4"/>
    <w:lvl w:ilvl="0" w:tplc="775A2304">
      <w:start w:val="1"/>
      <w:numFmt w:val="bullet"/>
      <w:pStyle w:val="SongList"/>
      <w:lvlText w:val="♬"/>
      <w:lvlJc w:val="left"/>
      <w:pPr>
        <w:ind w:left="720" w:hanging="360"/>
      </w:pPr>
      <w:rPr>
        <w:rFonts w:ascii="MS UI Gothic" w:eastAsia="MS UI Gothic" w:hAnsi="MS UI Gothic" w:hint="eastAsia"/>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BB502F"/>
    <w:multiLevelType w:val="hybridMultilevel"/>
    <w:tmpl w:val="F966517A"/>
    <w:lvl w:ilvl="0" w:tplc="36F4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2142825">
    <w:abstractNumId w:val="0"/>
  </w:num>
  <w:num w:numId="2" w16cid:durableId="47648303">
    <w:abstractNumId w:val="3"/>
  </w:num>
  <w:num w:numId="3" w16cid:durableId="1122915672">
    <w:abstractNumId w:val="11"/>
  </w:num>
  <w:num w:numId="4" w16cid:durableId="467286337">
    <w:abstractNumId w:val="9"/>
  </w:num>
  <w:num w:numId="5" w16cid:durableId="1016804301">
    <w:abstractNumId w:val="12"/>
  </w:num>
  <w:num w:numId="6" w16cid:durableId="388185607">
    <w:abstractNumId w:val="4"/>
  </w:num>
  <w:num w:numId="7" w16cid:durableId="694698496">
    <w:abstractNumId w:val="8"/>
  </w:num>
  <w:num w:numId="8" w16cid:durableId="917641109">
    <w:abstractNumId w:val="9"/>
  </w:num>
  <w:num w:numId="9" w16cid:durableId="423185904">
    <w:abstractNumId w:val="13"/>
  </w:num>
  <w:num w:numId="10" w16cid:durableId="1108890267">
    <w:abstractNumId w:val="10"/>
  </w:num>
  <w:num w:numId="11" w16cid:durableId="20471023">
    <w:abstractNumId w:val="1"/>
  </w:num>
  <w:num w:numId="12" w16cid:durableId="2009281287">
    <w:abstractNumId w:val="7"/>
  </w:num>
  <w:num w:numId="13" w16cid:durableId="540213702">
    <w:abstractNumId w:val="5"/>
  </w:num>
  <w:num w:numId="14" w16cid:durableId="1415662315">
    <w:abstractNumId w:val="6"/>
  </w:num>
  <w:num w:numId="15" w16cid:durableId="715206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B60"/>
    <w:rsid w:val="00013BDA"/>
    <w:rsid w:val="000150D6"/>
    <w:rsid w:val="00072E6E"/>
    <w:rsid w:val="00086852"/>
    <w:rsid w:val="000913CE"/>
    <w:rsid w:val="000A2A38"/>
    <w:rsid w:val="001B692A"/>
    <w:rsid w:val="001B7E0E"/>
    <w:rsid w:val="002C4CC7"/>
    <w:rsid w:val="0035234B"/>
    <w:rsid w:val="003E3F9E"/>
    <w:rsid w:val="00413AF2"/>
    <w:rsid w:val="00431A8B"/>
    <w:rsid w:val="004579B0"/>
    <w:rsid w:val="00475035"/>
    <w:rsid w:val="00496BB6"/>
    <w:rsid w:val="004A5589"/>
    <w:rsid w:val="004B2956"/>
    <w:rsid w:val="004B728B"/>
    <w:rsid w:val="004E0F5B"/>
    <w:rsid w:val="004F25D0"/>
    <w:rsid w:val="0051536A"/>
    <w:rsid w:val="0053268B"/>
    <w:rsid w:val="00546151"/>
    <w:rsid w:val="005B3B60"/>
    <w:rsid w:val="005E0430"/>
    <w:rsid w:val="005F6CB0"/>
    <w:rsid w:val="0060299F"/>
    <w:rsid w:val="00604F48"/>
    <w:rsid w:val="00642450"/>
    <w:rsid w:val="00661521"/>
    <w:rsid w:val="00685F01"/>
    <w:rsid w:val="006C6C98"/>
    <w:rsid w:val="006E34E8"/>
    <w:rsid w:val="00722174"/>
    <w:rsid w:val="00773DC1"/>
    <w:rsid w:val="00891462"/>
    <w:rsid w:val="008A50B2"/>
    <w:rsid w:val="009225B8"/>
    <w:rsid w:val="009435D1"/>
    <w:rsid w:val="009F03F6"/>
    <w:rsid w:val="009F700A"/>
    <w:rsid w:val="00A03A2C"/>
    <w:rsid w:val="00A50EE7"/>
    <w:rsid w:val="00A72BA1"/>
    <w:rsid w:val="00A74F41"/>
    <w:rsid w:val="00B04FC7"/>
    <w:rsid w:val="00B30C2D"/>
    <w:rsid w:val="00B61382"/>
    <w:rsid w:val="00B92EB4"/>
    <w:rsid w:val="00B94980"/>
    <w:rsid w:val="00BB2B0A"/>
    <w:rsid w:val="00BC2391"/>
    <w:rsid w:val="00BC49DB"/>
    <w:rsid w:val="00BD7D28"/>
    <w:rsid w:val="00C0186F"/>
    <w:rsid w:val="00C32348"/>
    <w:rsid w:val="00C3370A"/>
    <w:rsid w:val="00C35FD8"/>
    <w:rsid w:val="00D54E8D"/>
    <w:rsid w:val="00D63907"/>
    <w:rsid w:val="00D64866"/>
    <w:rsid w:val="00D83FAC"/>
    <w:rsid w:val="00DC20FA"/>
    <w:rsid w:val="00E21597"/>
    <w:rsid w:val="00E54DE9"/>
    <w:rsid w:val="00EB38E6"/>
    <w:rsid w:val="00EC47BA"/>
    <w:rsid w:val="00F02E62"/>
    <w:rsid w:val="00FB1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C6A77"/>
  <w15:chartTrackingRefBased/>
  <w15:docId w15:val="{C50D2112-1610-44BB-911D-6F729E25D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C7"/>
    <w:pPr>
      <w:spacing w:after="0"/>
    </w:pPr>
    <w:rPr>
      <w:rFonts w:ascii="Trebuchet MS" w:hAnsi="Trebuchet MS"/>
      <w:sz w:val="24"/>
      <w:szCs w:val="24"/>
    </w:rPr>
  </w:style>
  <w:style w:type="paragraph" w:styleId="Heading1">
    <w:name w:val="heading 1"/>
    <w:basedOn w:val="Normal"/>
    <w:next w:val="Normal"/>
    <w:link w:val="Heading1Char"/>
    <w:uiPriority w:val="9"/>
    <w:qFormat/>
    <w:rsid w:val="001B692A"/>
    <w:pPr>
      <w:outlineLvl w:val="0"/>
    </w:pPr>
    <w:rPr>
      <w:b/>
      <w:bCs/>
      <w:sz w:val="48"/>
      <w:szCs w:val="48"/>
    </w:rPr>
  </w:style>
  <w:style w:type="paragraph" w:styleId="Heading2">
    <w:name w:val="heading 2"/>
    <w:basedOn w:val="Normal"/>
    <w:next w:val="Normal"/>
    <w:link w:val="Heading2Char"/>
    <w:uiPriority w:val="9"/>
    <w:unhideWhenUsed/>
    <w:qFormat/>
    <w:rsid w:val="00D54E8D"/>
    <w:pPr>
      <w:keepNext/>
      <w:keepLines/>
      <w:shd w:val="clear" w:color="auto" w:fill="1376BC"/>
      <w:spacing w:before="40"/>
      <w:outlineLvl w:val="1"/>
    </w:pPr>
    <w:rPr>
      <w:rFonts w:eastAsiaTheme="majorEastAsia" w:cstheme="majorBidi"/>
      <w:b/>
      <w:bCs/>
      <w:color w:val="FFFFFF" w:themeColor="background1"/>
      <w:sz w:val="28"/>
      <w:szCs w:val="28"/>
    </w:rPr>
  </w:style>
  <w:style w:type="paragraph" w:styleId="Heading3">
    <w:name w:val="heading 3"/>
    <w:basedOn w:val="Normal"/>
    <w:next w:val="Normal"/>
    <w:link w:val="Heading3Char"/>
    <w:uiPriority w:val="9"/>
    <w:unhideWhenUsed/>
    <w:qFormat/>
    <w:rsid w:val="0060299F"/>
    <w:pPr>
      <w:keepNext/>
      <w:keepLines/>
      <w:spacing w:before="40"/>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1B692A"/>
    <w:pPr>
      <w:keepNext/>
      <w:keepLines/>
      <w:spacing w:before="40"/>
      <w:outlineLvl w:val="3"/>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0B2"/>
    <w:rPr>
      <w:rFonts w:ascii="Trebuchet MS" w:hAnsi="Trebuchet MS"/>
      <w:b/>
      <w:color w:val="FFC072"/>
      <w:sz w:val="28"/>
      <w:u w:val="single"/>
    </w:rPr>
  </w:style>
  <w:style w:type="paragraph" w:styleId="Header">
    <w:name w:val="header"/>
    <w:basedOn w:val="Normal"/>
    <w:link w:val="HeaderChar"/>
    <w:uiPriority w:val="99"/>
    <w:unhideWhenUsed/>
    <w:rsid w:val="005E0430"/>
    <w:pPr>
      <w:tabs>
        <w:tab w:val="center" w:pos="4513"/>
        <w:tab w:val="right" w:pos="9026"/>
      </w:tabs>
      <w:spacing w:line="240" w:lineRule="auto"/>
    </w:pPr>
  </w:style>
  <w:style w:type="character" w:customStyle="1" w:styleId="HeaderChar">
    <w:name w:val="Header Char"/>
    <w:basedOn w:val="DefaultParagraphFont"/>
    <w:link w:val="Header"/>
    <w:uiPriority w:val="99"/>
    <w:rsid w:val="005E0430"/>
  </w:style>
  <w:style w:type="paragraph" w:styleId="Footer">
    <w:name w:val="footer"/>
    <w:basedOn w:val="Normal"/>
    <w:link w:val="FooterChar"/>
    <w:uiPriority w:val="99"/>
    <w:unhideWhenUsed/>
    <w:rsid w:val="005E0430"/>
    <w:pPr>
      <w:tabs>
        <w:tab w:val="center" w:pos="4513"/>
        <w:tab w:val="right" w:pos="9026"/>
      </w:tabs>
      <w:spacing w:line="240" w:lineRule="auto"/>
    </w:pPr>
  </w:style>
  <w:style w:type="character" w:customStyle="1" w:styleId="FooterChar">
    <w:name w:val="Footer Char"/>
    <w:basedOn w:val="DefaultParagraphFont"/>
    <w:link w:val="Footer"/>
    <w:uiPriority w:val="99"/>
    <w:rsid w:val="005E0430"/>
  </w:style>
  <w:style w:type="character" w:customStyle="1" w:styleId="Heading1Char">
    <w:name w:val="Heading 1 Char"/>
    <w:basedOn w:val="DefaultParagraphFont"/>
    <w:link w:val="Heading1"/>
    <w:uiPriority w:val="9"/>
    <w:rsid w:val="001B692A"/>
    <w:rPr>
      <w:b/>
      <w:bCs/>
      <w:sz w:val="48"/>
      <w:szCs w:val="48"/>
    </w:rPr>
  </w:style>
  <w:style w:type="paragraph" w:customStyle="1" w:styleId="ThemeTitle">
    <w:name w:val="Theme Title"/>
    <w:basedOn w:val="Normal"/>
    <w:link w:val="ThemeTitleChar"/>
    <w:autoRedefine/>
    <w:qFormat/>
    <w:rsid w:val="001B692A"/>
    <w:pPr>
      <w:jc w:val="right"/>
      <w:outlineLvl w:val="1"/>
    </w:pPr>
    <w:rPr>
      <w:b/>
      <w:bCs/>
      <w:color w:val="1376BC"/>
      <w:sz w:val="28"/>
      <w:szCs w:val="28"/>
    </w:rPr>
  </w:style>
  <w:style w:type="character" w:customStyle="1" w:styleId="ThemeTitleChar">
    <w:name w:val="Theme Title Char"/>
    <w:basedOn w:val="DefaultParagraphFont"/>
    <w:link w:val="ThemeTitle"/>
    <w:rsid w:val="001B692A"/>
    <w:rPr>
      <w:rFonts w:ascii="Trebuchet MS" w:hAnsi="Trebuchet MS"/>
      <w:b/>
      <w:bCs/>
      <w:color w:val="1376BC"/>
      <w:sz w:val="28"/>
      <w:szCs w:val="28"/>
    </w:rPr>
  </w:style>
  <w:style w:type="character" w:customStyle="1" w:styleId="Heading2Char">
    <w:name w:val="Heading 2 Char"/>
    <w:basedOn w:val="DefaultParagraphFont"/>
    <w:link w:val="Heading2"/>
    <w:uiPriority w:val="9"/>
    <w:rsid w:val="00D54E8D"/>
    <w:rPr>
      <w:rFonts w:ascii="Trebuchet MS" w:eastAsiaTheme="majorEastAsia" w:hAnsi="Trebuchet MS" w:cstheme="majorBidi"/>
      <w:b/>
      <w:bCs/>
      <w:color w:val="FFFFFF" w:themeColor="background1"/>
      <w:sz w:val="28"/>
      <w:szCs w:val="28"/>
      <w:shd w:val="clear" w:color="auto" w:fill="1376BC"/>
    </w:rPr>
  </w:style>
  <w:style w:type="paragraph" w:customStyle="1" w:styleId="ResourcesList1">
    <w:name w:val="Resources List 1"/>
    <w:basedOn w:val="ListParagraph"/>
    <w:link w:val="ResourcesList1Char"/>
    <w:autoRedefine/>
    <w:qFormat/>
    <w:rsid w:val="001B692A"/>
    <w:pPr>
      <w:numPr>
        <w:numId w:val="2"/>
      </w:numPr>
      <w:ind w:left="709"/>
      <w:outlineLvl w:val="1"/>
    </w:pPr>
  </w:style>
  <w:style w:type="character" w:customStyle="1" w:styleId="ResourcesList1Char">
    <w:name w:val="Resources List 1 Char"/>
    <w:basedOn w:val="DefaultParagraphFont"/>
    <w:link w:val="ResourcesList1"/>
    <w:rsid w:val="001B692A"/>
    <w:rPr>
      <w:rFonts w:ascii="Trebuchet MS" w:hAnsi="Trebuchet MS"/>
      <w:sz w:val="24"/>
      <w:szCs w:val="24"/>
    </w:rPr>
  </w:style>
  <w:style w:type="paragraph" w:customStyle="1" w:styleId="WebLink">
    <w:name w:val="Web Link"/>
    <w:basedOn w:val="Normal"/>
    <w:link w:val="WebLinkChar"/>
    <w:autoRedefine/>
    <w:qFormat/>
    <w:rsid w:val="001B692A"/>
    <w:pPr>
      <w:contextualSpacing/>
      <w:outlineLvl w:val="1"/>
    </w:pPr>
    <w:rPr>
      <w:b/>
      <w:bCs/>
      <w:color w:val="1376BC"/>
    </w:rPr>
  </w:style>
  <w:style w:type="character" w:customStyle="1" w:styleId="WebLinkChar">
    <w:name w:val="Web Link Char"/>
    <w:basedOn w:val="ResourcesList1Char"/>
    <w:link w:val="WebLink"/>
    <w:rsid w:val="001B692A"/>
    <w:rPr>
      <w:rFonts w:ascii="Trebuchet MS" w:hAnsi="Trebuchet MS"/>
      <w:b/>
      <w:bCs/>
      <w:color w:val="1376BC"/>
      <w:sz w:val="24"/>
      <w:szCs w:val="24"/>
    </w:rPr>
  </w:style>
  <w:style w:type="paragraph" w:customStyle="1" w:styleId="Resources2ResourcesList">
    <w:name w:val="Resources 2 Resources List"/>
    <w:basedOn w:val="Normal"/>
    <w:link w:val="Resources2ResourcesListChar"/>
    <w:rsid w:val="001B692A"/>
    <w:pPr>
      <w:numPr>
        <w:numId w:val="1"/>
      </w:numPr>
      <w:outlineLvl w:val="1"/>
    </w:pPr>
  </w:style>
  <w:style w:type="paragraph" w:styleId="ListParagraph">
    <w:name w:val="List Paragraph"/>
    <w:basedOn w:val="Normal"/>
    <w:link w:val="ListParagraphChar"/>
    <w:autoRedefine/>
    <w:uiPriority w:val="34"/>
    <w:qFormat/>
    <w:rsid w:val="004B728B"/>
    <w:pPr>
      <w:numPr>
        <w:numId w:val="8"/>
      </w:numPr>
    </w:pPr>
  </w:style>
  <w:style w:type="character" w:customStyle="1" w:styleId="Heading4Char">
    <w:name w:val="Heading 4 Char"/>
    <w:basedOn w:val="DefaultParagraphFont"/>
    <w:link w:val="Heading4"/>
    <w:uiPriority w:val="9"/>
    <w:rsid w:val="001B692A"/>
    <w:rPr>
      <w:rFonts w:ascii="Trebuchet MS" w:eastAsiaTheme="majorEastAsia" w:hAnsi="Trebuchet MS" w:cstheme="majorBidi"/>
      <w:b/>
      <w:bCs/>
      <w:sz w:val="24"/>
      <w:szCs w:val="24"/>
    </w:rPr>
  </w:style>
  <w:style w:type="paragraph" w:customStyle="1" w:styleId="AdditionalResourcesList">
    <w:name w:val="Additional Resources List"/>
    <w:basedOn w:val="ResourcesList1"/>
    <w:autoRedefine/>
    <w:qFormat/>
    <w:rsid w:val="001B692A"/>
    <w:pPr>
      <w:numPr>
        <w:numId w:val="3"/>
      </w:numPr>
    </w:pPr>
  </w:style>
  <w:style w:type="paragraph" w:customStyle="1" w:styleId="Warningtext">
    <w:name w:val="Warning text"/>
    <w:basedOn w:val="ResourcesList1"/>
    <w:autoRedefine/>
    <w:qFormat/>
    <w:rsid w:val="001B692A"/>
    <w:pPr>
      <w:numPr>
        <w:numId w:val="0"/>
      </w:numPr>
    </w:pPr>
    <w:rPr>
      <w:b/>
      <w:bCs/>
    </w:rPr>
  </w:style>
  <w:style w:type="paragraph" w:customStyle="1" w:styleId="Additionalresources">
    <w:name w:val="Additional resources"/>
    <w:basedOn w:val="Normal"/>
    <w:autoRedefine/>
    <w:qFormat/>
    <w:rsid w:val="001B692A"/>
    <w:rPr>
      <w:b/>
      <w:bCs/>
    </w:rPr>
  </w:style>
  <w:style w:type="character" w:customStyle="1" w:styleId="Heading3Char">
    <w:name w:val="Heading 3 Char"/>
    <w:basedOn w:val="DefaultParagraphFont"/>
    <w:link w:val="Heading3"/>
    <w:uiPriority w:val="9"/>
    <w:rsid w:val="0060299F"/>
    <w:rPr>
      <w:rFonts w:ascii="Trebuchet MS" w:eastAsiaTheme="majorEastAsia" w:hAnsi="Trebuchet MS" w:cstheme="majorBidi"/>
      <w:b/>
      <w:bCs/>
      <w:sz w:val="28"/>
      <w:szCs w:val="28"/>
    </w:rPr>
  </w:style>
  <w:style w:type="paragraph" w:customStyle="1" w:styleId="LongQuote">
    <w:name w:val="Long Quote"/>
    <w:basedOn w:val="Normal"/>
    <w:link w:val="LongQuoteChar"/>
    <w:autoRedefine/>
    <w:qFormat/>
    <w:rsid w:val="00661521"/>
    <w:pPr>
      <w:ind w:left="720" w:right="720"/>
      <w:outlineLvl w:val="1"/>
    </w:pPr>
  </w:style>
  <w:style w:type="paragraph" w:customStyle="1" w:styleId="AuthorReference">
    <w:name w:val="Author Reference"/>
    <w:basedOn w:val="LongQuote"/>
    <w:link w:val="AuthorReferenceChar"/>
    <w:autoRedefine/>
    <w:qFormat/>
    <w:rsid w:val="00661521"/>
    <w:pPr>
      <w:spacing w:after="240"/>
      <w:ind w:right="0"/>
      <w:jc w:val="right"/>
    </w:pPr>
  </w:style>
  <w:style w:type="character" w:customStyle="1" w:styleId="LongQuoteChar">
    <w:name w:val="Long Quote Char"/>
    <w:basedOn w:val="DefaultParagraphFont"/>
    <w:link w:val="LongQuote"/>
    <w:rsid w:val="00661521"/>
    <w:rPr>
      <w:rFonts w:ascii="Trebuchet MS" w:hAnsi="Trebuchet MS"/>
      <w:sz w:val="24"/>
      <w:szCs w:val="24"/>
    </w:rPr>
  </w:style>
  <w:style w:type="character" w:customStyle="1" w:styleId="AuthorReferenceChar">
    <w:name w:val="Author Reference Char"/>
    <w:basedOn w:val="LongQuoteChar"/>
    <w:link w:val="AuthorReference"/>
    <w:rsid w:val="00661521"/>
    <w:rPr>
      <w:rFonts w:ascii="Trebuchet MS" w:hAnsi="Trebuchet MS"/>
      <w:sz w:val="24"/>
      <w:szCs w:val="24"/>
    </w:rPr>
  </w:style>
  <w:style w:type="character" w:customStyle="1" w:styleId="ListParagraphChar">
    <w:name w:val="List Paragraph Char"/>
    <w:basedOn w:val="DefaultParagraphFont"/>
    <w:link w:val="ListParagraph"/>
    <w:uiPriority w:val="34"/>
    <w:rsid w:val="004B728B"/>
    <w:rPr>
      <w:rFonts w:ascii="Trebuchet MS" w:hAnsi="Trebuchet MS"/>
      <w:sz w:val="24"/>
      <w:szCs w:val="24"/>
    </w:rPr>
  </w:style>
  <w:style w:type="paragraph" w:customStyle="1" w:styleId="Resource">
    <w:name w:val="Resource"/>
    <w:basedOn w:val="Normal"/>
    <w:qFormat/>
    <w:rsid w:val="00FB17B7"/>
    <w:pPr>
      <w:outlineLvl w:val="1"/>
    </w:pPr>
    <w:rPr>
      <w:i/>
      <w:iCs/>
    </w:rPr>
  </w:style>
  <w:style w:type="paragraph" w:customStyle="1" w:styleId="Bibleheading">
    <w:name w:val="Bible heading"/>
    <w:basedOn w:val="Heading1"/>
    <w:link w:val="BibleheadingChar"/>
    <w:autoRedefine/>
    <w:qFormat/>
    <w:rsid w:val="000150D6"/>
    <w:pPr>
      <w:spacing w:line="240" w:lineRule="auto"/>
      <w:contextualSpacing/>
    </w:pPr>
    <w:rPr>
      <w:rFonts w:eastAsiaTheme="majorEastAsia" w:cstheme="majorBidi"/>
      <w:spacing w:val="-10"/>
      <w:kern w:val="28"/>
      <w:sz w:val="28"/>
      <w:szCs w:val="28"/>
    </w:rPr>
  </w:style>
  <w:style w:type="character" w:customStyle="1" w:styleId="BibleheadingChar">
    <w:name w:val="Bible heading Char"/>
    <w:basedOn w:val="ResourcesList1Char"/>
    <w:link w:val="Bibleheading"/>
    <w:rsid w:val="000150D6"/>
    <w:rPr>
      <w:rFonts w:ascii="Trebuchet MS" w:eastAsiaTheme="majorEastAsia" w:hAnsi="Trebuchet MS" w:cstheme="majorBidi"/>
      <w:b/>
      <w:bCs/>
      <w:spacing w:val="-10"/>
      <w:kern w:val="28"/>
      <w:sz w:val="28"/>
      <w:szCs w:val="28"/>
    </w:rPr>
  </w:style>
  <w:style w:type="paragraph" w:customStyle="1" w:styleId="Biblereading">
    <w:name w:val="Bible reading"/>
    <w:basedOn w:val="Heading4"/>
    <w:autoRedefine/>
    <w:qFormat/>
    <w:rsid w:val="006C6C98"/>
    <w:pPr>
      <w:jc w:val="right"/>
    </w:pPr>
    <w:rPr>
      <w:b w:val="0"/>
      <w:bCs w:val="0"/>
    </w:rPr>
  </w:style>
  <w:style w:type="paragraph" w:customStyle="1" w:styleId="PrayerHeading">
    <w:name w:val="Prayer Heading"/>
    <w:basedOn w:val="Normal"/>
    <w:autoRedefine/>
    <w:qFormat/>
    <w:rsid w:val="004579B0"/>
    <w:rPr>
      <w:b/>
      <w:bCs/>
      <w:sz w:val="28"/>
      <w:szCs w:val="28"/>
    </w:rPr>
  </w:style>
  <w:style w:type="paragraph" w:customStyle="1" w:styleId="Prayer">
    <w:name w:val="Prayer"/>
    <w:basedOn w:val="Normal"/>
    <w:link w:val="PrayerChar"/>
    <w:qFormat/>
    <w:rsid w:val="00A03A2C"/>
    <w:pPr>
      <w:ind w:left="720" w:right="804"/>
      <w:outlineLvl w:val="1"/>
    </w:pPr>
  </w:style>
  <w:style w:type="character" w:customStyle="1" w:styleId="PrayerChar">
    <w:name w:val="Prayer Char"/>
    <w:basedOn w:val="DefaultParagraphFont"/>
    <w:link w:val="Prayer"/>
    <w:rsid w:val="00A03A2C"/>
    <w:rPr>
      <w:rFonts w:ascii="Trebuchet MS" w:hAnsi="Trebuchet MS"/>
      <w:sz w:val="24"/>
      <w:szCs w:val="24"/>
    </w:rPr>
  </w:style>
  <w:style w:type="paragraph" w:customStyle="1" w:styleId="SongList">
    <w:name w:val="Song List"/>
    <w:basedOn w:val="ListParagraph"/>
    <w:autoRedefine/>
    <w:qFormat/>
    <w:rsid w:val="00A03A2C"/>
    <w:pPr>
      <w:numPr>
        <w:numId w:val="5"/>
      </w:numPr>
      <w:spacing w:line="240" w:lineRule="auto"/>
    </w:pPr>
    <w:rPr>
      <w:shd w:val="clear" w:color="auto" w:fill="FFFFFF"/>
    </w:rPr>
  </w:style>
  <w:style w:type="paragraph" w:customStyle="1" w:styleId="FMList">
    <w:name w:val="FM List"/>
    <w:basedOn w:val="ListParagraph"/>
    <w:autoRedefine/>
    <w:qFormat/>
    <w:rsid w:val="00A03A2C"/>
    <w:pPr>
      <w:numPr>
        <w:numId w:val="6"/>
      </w:numPr>
      <w:outlineLvl w:val="1"/>
    </w:pPr>
  </w:style>
  <w:style w:type="paragraph" w:customStyle="1" w:styleId="BibleQuoteLong">
    <w:name w:val="Bible Quote Long"/>
    <w:basedOn w:val="LongQuote"/>
    <w:autoRedefine/>
    <w:qFormat/>
    <w:rsid w:val="00642450"/>
    <w:pPr>
      <w:ind w:hanging="360"/>
    </w:pPr>
  </w:style>
  <w:style w:type="paragraph" w:customStyle="1" w:styleId="QuizNumberedList">
    <w:name w:val="Quiz Numbered List"/>
    <w:basedOn w:val="Normal"/>
    <w:autoRedefine/>
    <w:qFormat/>
    <w:rsid w:val="00C0186F"/>
    <w:pPr>
      <w:ind w:left="1080" w:hanging="360"/>
    </w:pPr>
  </w:style>
  <w:style w:type="paragraph" w:customStyle="1" w:styleId="ResourceList2">
    <w:name w:val="Resource List 2"/>
    <w:basedOn w:val="Resources2ResourcesList"/>
    <w:link w:val="ResourceList2Char"/>
    <w:qFormat/>
    <w:rsid w:val="00DC20FA"/>
  </w:style>
  <w:style w:type="character" w:customStyle="1" w:styleId="Resources2ResourcesListChar">
    <w:name w:val="Resources 2 Resources List Char"/>
    <w:basedOn w:val="DefaultParagraphFont"/>
    <w:link w:val="Resources2ResourcesList"/>
    <w:rsid w:val="00DC20FA"/>
    <w:rPr>
      <w:rFonts w:ascii="Trebuchet MS" w:hAnsi="Trebuchet MS"/>
      <w:sz w:val="24"/>
      <w:szCs w:val="24"/>
    </w:rPr>
  </w:style>
  <w:style w:type="character" w:customStyle="1" w:styleId="ResourceList2Char">
    <w:name w:val="Resource List 2 Char"/>
    <w:basedOn w:val="Resources2ResourcesListChar"/>
    <w:link w:val="ResourceList2"/>
    <w:rsid w:val="00DC20FA"/>
    <w:rPr>
      <w:rFonts w:ascii="Trebuchet MS" w:hAnsi="Trebuchet MS"/>
      <w:sz w:val="24"/>
      <w:szCs w:val="24"/>
    </w:rPr>
  </w:style>
  <w:style w:type="character" w:styleId="UnresolvedMention">
    <w:name w:val="Unresolved Mention"/>
    <w:basedOn w:val="DefaultParagraphFont"/>
    <w:uiPriority w:val="99"/>
    <w:semiHidden/>
    <w:unhideWhenUsed/>
    <w:rsid w:val="00EC47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a4NhOjAWvlY" TargetMode="External"/><Relationship Id="rId18" Type="http://schemas.openxmlformats.org/officeDocument/2006/relationships/hyperlink" Target="http://www.salvationarmy.org.uk/families"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eader" Target="header1.xml"/><Relationship Id="rId7" Type="http://schemas.openxmlformats.org/officeDocument/2006/relationships/hyperlink" Target="http://www.youtube.com/watch?v=8FJY2M_U2Qg" TargetMode="External"/><Relationship Id="rId2" Type="http://schemas.openxmlformats.org/officeDocument/2006/relationships/styles" Target="styles.xml"/><Relationship Id="rId16" Type="http://schemas.openxmlformats.org/officeDocument/2006/relationships/hyperlink" Target="http://www.youtube.com/watch?v=n6z2RMZORGk"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J4kFVUfM3P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tube.com/watch?v=uo2syYXiG_8&amp;list=RDuo2syYXiG_8"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youtube.com/watch?v=GflCLxWbqD8" TargetMode="External"/><Relationship Id="rId19" Type="http://schemas.openxmlformats.org/officeDocument/2006/relationships/hyperlink" Target="mailto:familyministries@salvationarmy.org.uk"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outube.com/watch?v=8FJY2M_U2Qg" TargetMode="External"/><Relationship Id="rId14" Type="http://schemas.openxmlformats.org/officeDocument/2006/relationships/hyperlink" Target="http://www.youtube.com/watch?v=VZKbnHxciBA"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hyperlink" Target="http://www.youtube.com/watch?v=3UKbKT5Enh4" TargetMode="External"/><Relationship Id="rId3" Type="http://schemas.openxmlformats.org/officeDocument/2006/relationships/settings" Target="settings.xml"/><Relationship Id="rId12" Type="http://schemas.openxmlformats.org/officeDocument/2006/relationships/hyperlink" Target="http://www.youtube.com/watch?v=hI8dSXprkNA" TargetMode="External"/><Relationship Id="rId17" Type="http://schemas.openxmlformats.org/officeDocument/2006/relationships/hyperlink" Target="http://www.salvationarmy.org.uk/connec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image" Target="media/image1.PNG"/><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4.jp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N:\Mission%20Service\Resources\Family%20Ministries\CONNECT\03%20Connect%202026\03%20Design\Connect%20Template%20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Connect Template 2026</Template>
  <TotalTime>48</TotalTime>
  <Pages>13</Pages>
  <Words>1624</Words>
  <Characters>7637</Characters>
  <Application>Microsoft Office Word</Application>
  <DocSecurity>0</DocSecurity>
  <Lines>636</Lines>
  <Paragraphs>110</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Johnson</dc:creator>
  <cp:keywords/>
  <dc:description/>
  <cp:lastModifiedBy>Fiona Johnson</cp:lastModifiedBy>
  <cp:revision>4</cp:revision>
  <cp:lastPrinted>2023-06-02T10:48:00Z</cp:lastPrinted>
  <dcterms:created xsi:type="dcterms:W3CDTF">2026-03-05T09:14:00Z</dcterms:created>
  <dcterms:modified xsi:type="dcterms:W3CDTF">2026-03-05T15:05:00Z</dcterms:modified>
</cp:coreProperties>
</file>